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804252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4231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42313">
              <w:rPr>
                <w:szCs w:val="28"/>
              </w:rPr>
              <w:t>27.09.2017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42313" w:rsidRPr="00A42313">
              <w:rPr>
                <w:szCs w:val="28"/>
              </w:rPr>
              <w:t>536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42313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2179E5">
              <w:rPr>
                <w:szCs w:val="28"/>
              </w:rPr>
              <w:t>"О внесении изм</w:t>
            </w:r>
            <w:r>
              <w:rPr>
                <w:szCs w:val="28"/>
              </w:rPr>
              <w:t>енений в   статью 3 Закона Приморского края "О публичных мероприятиях в Приморском крае"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A42313" w:rsidRDefault="00A42313" w:rsidP="00A42313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A42313" w:rsidRDefault="00A42313" w:rsidP="00A42313">
      <w:pPr>
        <w:pStyle w:val="a3"/>
        <w:tabs>
          <w:tab w:val="clear" w:pos="4153"/>
          <w:tab w:val="clear" w:pos="8306"/>
        </w:tabs>
      </w:pPr>
    </w:p>
    <w:p w:rsidR="00A42313" w:rsidRDefault="00A42313" w:rsidP="00A42313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A42313" w:rsidRDefault="00A42313" w:rsidP="00A42313"/>
    <w:p w:rsidR="00A42313" w:rsidRDefault="00A42313" w:rsidP="00A42313">
      <w:pPr>
        <w:ind w:firstLine="720"/>
        <w:jc w:val="both"/>
      </w:pPr>
      <w:r>
        <w:t xml:space="preserve">1.Принять проект закона Приморского края </w:t>
      </w:r>
      <w:r w:rsidRPr="002179E5">
        <w:rPr>
          <w:szCs w:val="28"/>
        </w:rPr>
        <w:t>"О внесении изм</w:t>
      </w:r>
      <w:r>
        <w:rPr>
          <w:szCs w:val="28"/>
        </w:rPr>
        <w:t xml:space="preserve">енений в статью 3 Закона Приморского края "О публичных мероприятиях в Приморском крае" </w:t>
      </w:r>
      <w:r>
        <w:t xml:space="preserve">в первом чтении. </w:t>
      </w:r>
    </w:p>
    <w:p w:rsidR="00A42313" w:rsidRDefault="00A42313" w:rsidP="00A42313">
      <w:pPr>
        <w:ind w:firstLine="720"/>
        <w:jc w:val="both"/>
      </w:pPr>
    </w:p>
    <w:p w:rsidR="00A42313" w:rsidRDefault="00A42313" w:rsidP="00A42313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6 октября 2017 года.</w:t>
      </w:r>
    </w:p>
    <w:p w:rsidR="00A42313" w:rsidRDefault="00A42313" w:rsidP="00A42313">
      <w:pPr>
        <w:pStyle w:val="a3"/>
        <w:tabs>
          <w:tab w:val="left" w:pos="840"/>
        </w:tabs>
        <w:ind w:firstLine="709"/>
        <w:jc w:val="both"/>
      </w:pPr>
    </w:p>
    <w:p w:rsidR="00A42313" w:rsidRDefault="00A42313" w:rsidP="00A42313">
      <w:pPr>
        <w:pStyle w:val="a3"/>
        <w:tabs>
          <w:tab w:val="left" w:pos="840"/>
        </w:tabs>
        <w:ind w:firstLine="709"/>
        <w:jc w:val="both"/>
      </w:pPr>
      <w:r>
        <w:t>3.Комитету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A42313" w:rsidRDefault="00A42313" w:rsidP="00A42313">
      <w:pPr>
        <w:ind w:firstLine="709"/>
        <w:jc w:val="both"/>
      </w:pPr>
    </w:p>
    <w:p w:rsidR="00A42313" w:rsidRDefault="00A42313" w:rsidP="00A42313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A42313" w:rsidRDefault="00A42313" w:rsidP="00A42313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A42313" w:rsidRDefault="00A42313" w:rsidP="00A42313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A42313" w:rsidRDefault="00A42313" w:rsidP="00A42313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A42313" w:rsidRDefault="00A42313" w:rsidP="00A42313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A42313" w:rsidRDefault="00A42313" w:rsidP="00A42313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3086" w:rsidRDefault="00D13086">
      <w:r>
        <w:separator/>
      </w:r>
    </w:p>
  </w:endnote>
  <w:endnote w:type="continuationSeparator" w:id="0">
    <w:p w:rsidR="00D13086" w:rsidRDefault="00D13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3086" w:rsidRDefault="00D13086">
      <w:r>
        <w:separator/>
      </w:r>
    </w:p>
  </w:footnote>
  <w:footnote w:type="continuationSeparator" w:id="0">
    <w:p w:rsidR="00D13086" w:rsidRDefault="00D130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42313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42313"/>
    <w:rsid w:val="00A93332"/>
    <w:rsid w:val="00AE5EE6"/>
    <w:rsid w:val="00BA58C7"/>
    <w:rsid w:val="00C20E8F"/>
    <w:rsid w:val="00CA7E54"/>
    <w:rsid w:val="00CE19DF"/>
    <w:rsid w:val="00D02716"/>
    <w:rsid w:val="00D1308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A42313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2017-09-27T08:34:00Z</cp:lastPrinted>
  <dcterms:created xsi:type="dcterms:W3CDTF">2017-09-27T08:34:00Z</dcterms:created>
  <dcterms:modified xsi:type="dcterms:W3CDTF">2017-09-27T08:34:00Z</dcterms:modified>
</cp:coreProperties>
</file>