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688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11DA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1DA1" w:rsidRPr="00311DA1">
              <w:rPr>
                <w:szCs w:val="28"/>
              </w:rPr>
              <w:t>534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1DA1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311DA1" w:rsidRDefault="000B3FB2" w:rsidP="0094344A">
            <w:pPr>
              <w:ind w:left="-108"/>
              <w:jc w:val="both"/>
            </w:pPr>
          </w:p>
        </w:tc>
      </w:tr>
    </w:tbl>
    <w:p w:rsidR="00311DA1" w:rsidRDefault="00311DA1" w:rsidP="00311DA1">
      <w:pPr>
        <w:ind w:firstLine="720"/>
      </w:pPr>
      <w:r>
        <w:t xml:space="preserve">Законодательное Собрание Приморского края </w:t>
      </w:r>
    </w:p>
    <w:p w:rsidR="00311DA1" w:rsidRDefault="00311DA1" w:rsidP="00311DA1"/>
    <w:p w:rsidR="00311DA1" w:rsidRDefault="00311DA1" w:rsidP="00311DA1">
      <w:r>
        <w:t>ПОСТАНОВЛЯЕТ:</w:t>
      </w:r>
    </w:p>
    <w:p w:rsidR="00311DA1" w:rsidRDefault="00311DA1" w:rsidP="00311DA1"/>
    <w:p w:rsidR="00311DA1" w:rsidRDefault="00311DA1" w:rsidP="00311DA1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311DA1" w:rsidRDefault="00311DA1" w:rsidP="00311DA1">
      <w:pPr>
        <w:jc w:val="both"/>
      </w:pPr>
    </w:p>
    <w:p w:rsidR="00311DA1" w:rsidRDefault="00311DA1" w:rsidP="00311DA1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12 октября 2017</w:t>
      </w:r>
      <w:r w:rsidRPr="001E14CF">
        <w:t xml:space="preserve"> года.</w:t>
      </w:r>
    </w:p>
    <w:p w:rsidR="00311DA1" w:rsidRDefault="00311DA1" w:rsidP="00311DA1">
      <w:pPr>
        <w:jc w:val="both"/>
      </w:pPr>
    </w:p>
    <w:p w:rsidR="00311DA1" w:rsidRDefault="00311DA1" w:rsidP="00311DA1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11DA1" w:rsidRDefault="00311DA1" w:rsidP="00311DA1">
      <w:pPr>
        <w:jc w:val="both"/>
      </w:pPr>
    </w:p>
    <w:p w:rsidR="00311DA1" w:rsidRDefault="00311DA1" w:rsidP="00311DA1">
      <w:pPr>
        <w:jc w:val="both"/>
      </w:pPr>
      <w:r>
        <w:tab/>
        <w:t>4.Настоящее постановление вступает в силу со дня его принятия.</w:t>
      </w:r>
    </w:p>
    <w:p w:rsidR="00311DA1" w:rsidRDefault="00311DA1" w:rsidP="00311DA1">
      <w:pPr>
        <w:jc w:val="both"/>
      </w:pPr>
      <w:bookmarkStart w:id="0" w:name="_GoBack"/>
      <w:bookmarkEnd w:id="0"/>
    </w:p>
    <w:p w:rsidR="00311DA1" w:rsidRDefault="00311DA1" w:rsidP="00311DA1">
      <w:pPr>
        <w:jc w:val="both"/>
      </w:pPr>
    </w:p>
    <w:p w:rsidR="00311DA1" w:rsidRDefault="00311DA1" w:rsidP="00311DA1">
      <w:pPr>
        <w:jc w:val="both"/>
      </w:pPr>
    </w:p>
    <w:p w:rsidR="00311DA1" w:rsidRDefault="00311DA1" w:rsidP="00311DA1">
      <w:pPr>
        <w:jc w:val="both"/>
      </w:pPr>
      <w:r>
        <w:t>Председатель</w:t>
      </w:r>
    </w:p>
    <w:p w:rsidR="00311DA1" w:rsidRDefault="00311DA1" w:rsidP="00311DA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11DA1" w:rsidRDefault="00311DA1" w:rsidP="00311DA1"/>
    <w:p w:rsidR="00311DA1" w:rsidRDefault="00311DA1" w:rsidP="00311DA1"/>
    <w:p w:rsidR="00311DA1" w:rsidRDefault="00311DA1" w:rsidP="00311DA1"/>
    <w:p w:rsidR="00311DA1" w:rsidRDefault="00311DA1" w:rsidP="00311DA1"/>
    <w:p w:rsidR="00311DA1" w:rsidRDefault="00311DA1" w:rsidP="00311DA1"/>
    <w:p w:rsidR="00311DA1" w:rsidRDefault="00311DA1" w:rsidP="00311DA1"/>
    <w:sectPr w:rsidR="00311DA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DA1" w:rsidRDefault="00311DA1">
      <w:r>
        <w:separator/>
      </w:r>
    </w:p>
  </w:endnote>
  <w:endnote w:type="continuationSeparator" w:id="0">
    <w:p w:rsidR="00311DA1" w:rsidRDefault="00311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DA1" w:rsidRDefault="00311DA1">
      <w:r>
        <w:separator/>
      </w:r>
    </w:p>
  </w:footnote>
  <w:footnote w:type="continuationSeparator" w:id="0">
    <w:p w:rsidR="00311DA1" w:rsidRDefault="00311D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DA1"/>
    <w:rsid w:val="00057575"/>
    <w:rsid w:val="000B3FB2"/>
    <w:rsid w:val="000D628E"/>
    <w:rsid w:val="000E5228"/>
    <w:rsid w:val="00123119"/>
    <w:rsid w:val="00155F7F"/>
    <w:rsid w:val="00311DA1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2017-09-27T06:59:00Z</cp:lastPrinted>
  <dcterms:created xsi:type="dcterms:W3CDTF">2017-09-27T06:57:00Z</dcterms:created>
  <dcterms:modified xsi:type="dcterms:W3CDTF">2017-09-27T06:59:00Z</dcterms:modified>
</cp:coreProperties>
</file>