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367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721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2134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2134" w:rsidRPr="00472134">
              <w:rPr>
                <w:szCs w:val="28"/>
              </w:rPr>
              <w:t>530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213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F30DBF">
              <w:rPr>
                <w:szCs w:val="28"/>
              </w:rPr>
              <w:t xml:space="preserve">Закон Приморского края </w:t>
            </w:r>
            <w:r w:rsidRPr="00EE32B7">
              <w:rPr>
                <w:szCs w:val="28"/>
              </w:rPr>
              <w:t>"</w:t>
            </w:r>
            <w:r w:rsidRPr="00F30DBF">
              <w:rPr>
                <w:szCs w:val="28"/>
              </w:rPr>
              <w:t xml:space="preserve">О </w:t>
            </w:r>
            <w:r>
              <w:rPr>
                <w:szCs w:val="28"/>
              </w:rPr>
              <w:t>государственной гражданской службе Приморского края</w:t>
            </w:r>
            <w:r w:rsidRPr="00EE32B7">
              <w:rPr>
                <w:szCs w:val="28"/>
              </w:rPr>
              <w:t>"</w:t>
            </w:r>
          </w:p>
          <w:p w:rsidR="000B3FB2" w:rsidRPr="00472134" w:rsidRDefault="000B3FB2" w:rsidP="0094344A">
            <w:pPr>
              <w:ind w:left="-108"/>
              <w:jc w:val="both"/>
            </w:pPr>
          </w:p>
        </w:tc>
      </w:tr>
    </w:tbl>
    <w:p w:rsidR="00472134" w:rsidRDefault="00472134" w:rsidP="00472134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472134" w:rsidRDefault="00472134" w:rsidP="00472134">
      <w:pPr>
        <w:pStyle w:val="a3"/>
        <w:tabs>
          <w:tab w:val="clear" w:pos="4153"/>
          <w:tab w:val="clear" w:pos="8306"/>
        </w:tabs>
      </w:pPr>
    </w:p>
    <w:p w:rsidR="00472134" w:rsidRDefault="00472134" w:rsidP="0047213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72134" w:rsidRDefault="00472134" w:rsidP="00472134"/>
    <w:p w:rsidR="00472134" w:rsidRDefault="00472134" w:rsidP="00472134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F30DBF">
        <w:rPr>
          <w:szCs w:val="28"/>
        </w:rPr>
        <w:t xml:space="preserve">Закон Приморского края </w:t>
      </w:r>
      <w:r w:rsidRPr="00EE32B7">
        <w:rPr>
          <w:szCs w:val="28"/>
        </w:rPr>
        <w:t>"</w:t>
      </w:r>
      <w:r w:rsidRPr="00F30DBF">
        <w:rPr>
          <w:szCs w:val="28"/>
        </w:rPr>
        <w:t xml:space="preserve">О </w:t>
      </w:r>
      <w:r>
        <w:rPr>
          <w:szCs w:val="28"/>
        </w:rPr>
        <w:t>государственной гражданской службе Приморского края</w:t>
      </w:r>
      <w:r w:rsidRPr="00EE32B7">
        <w:rPr>
          <w:szCs w:val="28"/>
        </w:rPr>
        <w:t>"</w:t>
      </w:r>
      <w:r>
        <w:t xml:space="preserve"> в первом чтении. </w:t>
      </w:r>
    </w:p>
    <w:p w:rsidR="00472134" w:rsidRDefault="00472134" w:rsidP="00472134">
      <w:pPr>
        <w:ind w:firstLine="709"/>
        <w:jc w:val="both"/>
      </w:pPr>
    </w:p>
    <w:p w:rsidR="00472134" w:rsidRDefault="00472134" w:rsidP="00472134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2017 года.</w:t>
      </w:r>
    </w:p>
    <w:p w:rsidR="00472134" w:rsidRDefault="00472134" w:rsidP="00472134">
      <w:pPr>
        <w:ind w:firstLine="709"/>
        <w:jc w:val="both"/>
      </w:pPr>
    </w:p>
    <w:p w:rsidR="00472134" w:rsidRDefault="00472134" w:rsidP="00472134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72134" w:rsidRDefault="00472134" w:rsidP="004721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72134" w:rsidRDefault="00472134" w:rsidP="004721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472134" w:rsidRDefault="00472134" w:rsidP="00472134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472134" w:rsidRDefault="00472134" w:rsidP="004721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72134" w:rsidRDefault="00472134" w:rsidP="004721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72134" w:rsidRDefault="00472134" w:rsidP="0047213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72134" w:rsidRDefault="00472134" w:rsidP="0047213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34" w:rsidRDefault="00472134">
      <w:r>
        <w:separator/>
      </w:r>
    </w:p>
  </w:endnote>
  <w:endnote w:type="continuationSeparator" w:id="0">
    <w:p w:rsidR="00472134" w:rsidRDefault="0047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34" w:rsidRDefault="00472134">
      <w:r>
        <w:separator/>
      </w:r>
    </w:p>
  </w:footnote>
  <w:footnote w:type="continuationSeparator" w:id="0">
    <w:p w:rsidR="00472134" w:rsidRDefault="00472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134"/>
    <w:rsid w:val="00057575"/>
    <w:rsid w:val="000B3FB2"/>
    <w:rsid w:val="000D628E"/>
    <w:rsid w:val="000E5228"/>
    <w:rsid w:val="00123119"/>
    <w:rsid w:val="00155F7F"/>
    <w:rsid w:val="003325F4"/>
    <w:rsid w:val="00392E21"/>
    <w:rsid w:val="00472134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7213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7213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2017-09-27T06:06:00Z</dcterms:created>
  <dcterms:modified xsi:type="dcterms:W3CDTF">2017-09-27T06:07:00Z</dcterms:modified>
</cp:coreProperties>
</file>