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428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2354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2354E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2354E" w:rsidRPr="00E2354E">
              <w:rPr>
                <w:szCs w:val="28"/>
              </w:rPr>
              <w:t>527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2354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2354E" w:rsidP="0094344A">
            <w:pPr>
              <w:ind w:left="-108"/>
              <w:jc w:val="both"/>
            </w:pPr>
            <w:r w:rsidRPr="00E2354E">
              <w:t xml:space="preserve">О проекте закона Приморского края </w:t>
            </w:r>
            <w:r w:rsidRPr="00E2354E">
              <w:rPr>
                <w:szCs w:val="28"/>
              </w:rPr>
              <w:t>"</w:t>
            </w:r>
            <w:r w:rsidRPr="00E2354E">
              <w:rPr>
                <w:bCs/>
                <w:szCs w:val="28"/>
              </w:rPr>
              <w:t xml:space="preserve">О внесении изменений в </w:t>
            </w:r>
            <w:r w:rsidRPr="00E2354E">
              <w:t xml:space="preserve">Закон Приморского края "О местном референдуме в </w:t>
            </w:r>
            <w:proofErr w:type="spellStart"/>
            <w:proofErr w:type="gramStart"/>
            <w:r w:rsidRPr="00E2354E">
              <w:t>Примор</w:t>
            </w:r>
            <w:r>
              <w:t>-</w:t>
            </w:r>
            <w:r w:rsidRPr="00E2354E">
              <w:t>ском</w:t>
            </w:r>
            <w:proofErr w:type="spellEnd"/>
            <w:proofErr w:type="gramEnd"/>
            <w:r w:rsidRPr="00E2354E">
              <w:t xml:space="preserve"> крае"</w:t>
            </w:r>
          </w:p>
          <w:p w:rsidR="000B3FB2" w:rsidRPr="00E2354E" w:rsidRDefault="000B3FB2" w:rsidP="0094344A">
            <w:pPr>
              <w:ind w:left="-108"/>
              <w:jc w:val="both"/>
            </w:pPr>
          </w:p>
        </w:tc>
      </w:tr>
    </w:tbl>
    <w:p w:rsidR="00E2354E" w:rsidRPr="00E2354E" w:rsidRDefault="00E2354E" w:rsidP="00E2354E">
      <w:pPr>
        <w:ind w:firstLine="720"/>
        <w:jc w:val="both"/>
      </w:pPr>
      <w:r w:rsidRPr="00E2354E">
        <w:t xml:space="preserve">Законодательное Собрание Приморского края </w:t>
      </w:r>
    </w:p>
    <w:p w:rsidR="00E2354E" w:rsidRPr="00E2354E" w:rsidRDefault="00E2354E" w:rsidP="00E2354E"/>
    <w:p w:rsidR="00E2354E" w:rsidRPr="00E2354E" w:rsidRDefault="00E2354E" w:rsidP="00E2354E">
      <w:r w:rsidRPr="00E2354E">
        <w:t>ПОСТАНОВЛЯЕТ:</w:t>
      </w:r>
    </w:p>
    <w:p w:rsidR="00E2354E" w:rsidRPr="00E2354E" w:rsidRDefault="00E2354E" w:rsidP="00E2354E"/>
    <w:p w:rsidR="00E2354E" w:rsidRPr="00E2354E" w:rsidRDefault="00E2354E" w:rsidP="00E2354E">
      <w:pPr>
        <w:ind w:right="-2" w:firstLine="720"/>
        <w:jc w:val="both"/>
      </w:pPr>
      <w:r w:rsidRPr="00E2354E">
        <w:t xml:space="preserve">1.Принять проект закона Приморского края </w:t>
      </w:r>
      <w:r w:rsidRPr="00E2354E">
        <w:rPr>
          <w:szCs w:val="28"/>
        </w:rPr>
        <w:t>"</w:t>
      </w:r>
      <w:r w:rsidRPr="00E2354E">
        <w:rPr>
          <w:bCs/>
          <w:szCs w:val="28"/>
        </w:rPr>
        <w:t xml:space="preserve">О внесении изменений в </w:t>
      </w:r>
      <w:r w:rsidRPr="00E2354E">
        <w:t>Закон Приморского края "О местном референдуме в Приморском крае" в первом чтении.</w:t>
      </w:r>
    </w:p>
    <w:p w:rsidR="00E2354E" w:rsidRPr="00E2354E" w:rsidRDefault="00E2354E" w:rsidP="00E2354E">
      <w:pPr>
        <w:ind w:right="-144" w:firstLine="720"/>
        <w:jc w:val="both"/>
      </w:pPr>
    </w:p>
    <w:p w:rsidR="00E2354E" w:rsidRPr="00E2354E" w:rsidRDefault="00E2354E" w:rsidP="00E2354E">
      <w:pPr>
        <w:ind w:firstLine="720"/>
        <w:jc w:val="both"/>
      </w:pPr>
      <w:r w:rsidRPr="00E2354E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октября 2017 года.</w:t>
      </w:r>
    </w:p>
    <w:p w:rsidR="00E2354E" w:rsidRPr="00E2354E" w:rsidRDefault="00E2354E" w:rsidP="00E2354E">
      <w:pPr>
        <w:ind w:firstLine="720"/>
        <w:jc w:val="both"/>
      </w:pPr>
    </w:p>
    <w:p w:rsidR="00E2354E" w:rsidRPr="00E2354E" w:rsidRDefault="00E2354E" w:rsidP="00E2354E">
      <w:pPr>
        <w:ind w:firstLine="720"/>
        <w:jc w:val="both"/>
      </w:pPr>
      <w:r w:rsidRPr="00E2354E">
        <w:t>3.Комитету Законодательного Собрания по региональной политике и законности (</w:t>
      </w:r>
      <w:proofErr w:type="spellStart"/>
      <w:r w:rsidRPr="00E2354E">
        <w:t>Текиев</w:t>
      </w:r>
      <w:proofErr w:type="spellEnd"/>
      <w:r w:rsidRPr="00E2354E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2354E" w:rsidRPr="00E2354E" w:rsidRDefault="00E2354E" w:rsidP="00E2354E">
      <w:pPr>
        <w:ind w:firstLine="720"/>
        <w:jc w:val="both"/>
      </w:pPr>
    </w:p>
    <w:p w:rsidR="00E2354E" w:rsidRPr="00E2354E" w:rsidRDefault="00E2354E" w:rsidP="00E2354E">
      <w:pPr>
        <w:ind w:firstLine="720"/>
        <w:jc w:val="both"/>
        <w:rPr>
          <w:szCs w:val="28"/>
        </w:rPr>
      </w:pPr>
      <w:r w:rsidRPr="00E2354E">
        <w:t>4.Настоящее постановление вступает в силу со дня его принятия.</w:t>
      </w:r>
    </w:p>
    <w:p w:rsidR="00E2354E" w:rsidRPr="00E2354E" w:rsidRDefault="00E2354E" w:rsidP="00E2354E">
      <w:pPr>
        <w:jc w:val="both"/>
      </w:pPr>
      <w:bookmarkStart w:id="0" w:name="_GoBack"/>
      <w:bookmarkEnd w:id="0"/>
    </w:p>
    <w:p w:rsidR="00E2354E" w:rsidRPr="00E2354E" w:rsidRDefault="00E2354E" w:rsidP="00E2354E">
      <w:pPr>
        <w:jc w:val="both"/>
      </w:pPr>
    </w:p>
    <w:p w:rsidR="00E2354E" w:rsidRPr="00E2354E" w:rsidRDefault="00E2354E" w:rsidP="00E2354E">
      <w:pPr>
        <w:jc w:val="both"/>
      </w:pPr>
    </w:p>
    <w:p w:rsidR="00E2354E" w:rsidRPr="00E2354E" w:rsidRDefault="00E2354E" w:rsidP="00E2354E">
      <w:pPr>
        <w:jc w:val="both"/>
      </w:pPr>
      <w:r w:rsidRPr="00E2354E">
        <w:t>Председатель</w:t>
      </w:r>
    </w:p>
    <w:p w:rsidR="00E2354E" w:rsidRPr="00E2354E" w:rsidRDefault="00E2354E" w:rsidP="00E2354E">
      <w:pPr>
        <w:jc w:val="both"/>
      </w:pPr>
      <w:r w:rsidRPr="00E2354E">
        <w:t xml:space="preserve">Законодательного Собрания </w:t>
      </w:r>
      <w:r w:rsidRPr="00E2354E">
        <w:tab/>
      </w:r>
      <w:r w:rsidRPr="00E2354E">
        <w:tab/>
      </w:r>
      <w:r w:rsidRPr="00E2354E">
        <w:tab/>
      </w:r>
      <w:r w:rsidRPr="00E2354E">
        <w:tab/>
      </w:r>
      <w:r w:rsidRPr="00E2354E">
        <w:tab/>
      </w:r>
      <w:r w:rsidRPr="00E2354E">
        <w:tab/>
      </w:r>
      <w:r w:rsidRPr="00E2354E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E0C" w:rsidRDefault="007B1E0C">
      <w:r>
        <w:separator/>
      </w:r>
    </w:p>
  </w:endnote>
  <w:endnote w:type="continuationSeparator" w:id="0">
    <w:p w:rsidR="007B1E0C" w:rsidRDefault="007B1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E0C" w:rsidRDefault="007B1E0C">
      <w:r>
        <w:separator/>
      </w:r>
    </w:p>
  </w:footnote>
  <w:footnote w:type="continuationSeparator" w:id="0">
    <w:p w:rsidR="007B1E0C" w:rsidRDefault="007B1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354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1E0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354E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2017-09-27T08:40:00Z</cp:lastPrinted>
  <dcterms:created xsi:type="dcterms:W3CDTF">2017-09-27T08:39:00Z</dcterms:created>
  <dcterms:modified xsi:type="dcterms:W3CDTF">2017-09-27T08:40:00Z</dcterms:modified>
</cp:coreProperties>
</file>