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4085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B7BE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B7BE3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B7BE3" w:rsidRPr="00CB7BE3">
              <w:rPr>
                <w:szCs w:val="28"/>
              </w:rPr>
              <w:t>523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B7BE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B7BE3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br/>
            </w:r>
            <w:r>
              <w:rPr>
                <w:szCs w:val="28"/>
              </w:rPr>
              <w:t xml:space="preserve">"О государственной поддержке садоводческих, огороднических и дачных некоммерческих </w:t>
            </w:r>
            <w:proofErr w:type="spellStart"/>
            <w:proofErr w:type="gramStart"/>
            <w:r>
              <w:rPr>
                <w:szCs w:val="28"/>
              </w:rPr>
              <w:t>объеди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нений</w:t>
            </w:r>
            <w:proofErr w:type="gramEnd"/>
            <w:r>
              <w:rPr>
                <w:szCs w:val="28"/>
              </w:rPr>
              <w:t xml:space="preserve"> на территории Приморского края"</w:t>
            </w:r>
          </w:p>
          <w:p w:rsidR="000B3FB2" w:rsidRPr="00CB7BE3" w:rsidRDefault="000B3FB2" w:rsidP="0094344A">
            <w:pPr>
              <w:ind w:left="-108"/>
              <w:jc w:val="both"/>
            </w:pPr>
          </w:p>
        </w:tc>
      </w:tr>
    </w:tbl>
    <w:p w:rsidR="00CB7BE3" w:rsidRDefault="00CB7BE3" w:rsidP="00CB7BE3">
      <w:pPr>
        <w:ind w:firstLine="709"/>
      </w:pPr>
      <w:r>
        <w:t>Законодательное Собрание Приморского края</w:t>
      </w:r>
    </w:p>
    <w:p w:rsidR="00CB7BE3" w:rsidRDefault="00CB7BE3" w:rsidP="00CB7BE3"/>
    <w:p w:rsidR="00CB7BE3" w:rsidRDefault="00CB7BE3" w:rsidP="00CB7BE3">
      <w:r>
        <w:t>ПОСТАНОВЛЯЕТ:</w:t>
      </w:r>
    </w:p>
    <w:p w:rsidR="00CB7BE3" w:rsidRDefault="00CB7BE3" w:rsidP="00CB7BE3"/>
    <w:p w:rsidR="00CB7BE3" w:rsidRDefault="00CB7BE3" w:rsidP="00CB7BE3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изменений в Закон Приморского края </w:t>
      </w:r>
      <w:r>
        <w:rPr>
          <w:szCs w:val="28"/>
        </w:rPr>
        <w:t>"О государственной поддержке садоводческих, огороднических и дачных некоммерческих объединений на территории Приморского края"</w:t>
      </w:r>
      <w:r>
        <w:t xml:space="preserve"> в первом чтении.</w:t>
      </w:r>
    </w:p>
    <w:p w:rsidR="00CB7BE3" w:rsidRDefault="00CB7BE3" w:rsidP="00CB7BE3"/>
    <w:p w:rsidR="00CB7BE3" w:rsidRDefault="00CB7BE3" w:rsidP="00CB7BE3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13 октября 2017 года.</w:t>
      </w:r>
    </w:p>
    <w:p w:rsidR="00CB7BE3" w:rsidRDefault="00CB7BE3" w:rsidP="00CB7BE3">
      <w:pPr>
        <w:ind w:firstLine="709"/>
        <w:jc w:val="both"/>
      </w:pPr>
    </w:p>
    <w:p w:rsidR="00CB7BE3" w:rsidRDefault="00CB7BE3" w:rsidP="00CB7BE3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B7BE3" w:rsidRDefault="00CB7BE3" w:rsidP="00CB7BE3">
      <w:pPr>
        <w:jc w:val="both"/>
      </w:pPr>
    </w:p>
    <w:p w:rsidR="00CB7BE3" w:rsidRDefault="00CB7BE3" w:rsidP="00CB7BE3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CB7BE3" w:rsidRDefault="00CB7BE3" w:rsidP="00CB7BE3"/>
    <w:p w:rsidR="00CB7BE3" w:rsidRDefault="00CB7BE3" w:rsidP="00CB7BE3"/>
    <w:p w:rsidR="00CB7BE3" w:rsidRDefault="00CB7BE3" w:rsidP="00CB7BE3"/>
    <w:p w:rsidR="00CB7BE3" w:rsidRDefault="00CB7BE3" w:rsidP="00CB7BE3">
      <w:r>
        <w:t>Председатель</w:t>
      </w:r>
    </w:p>
    <w:p w:rsidR="00CB7BE3" w:rsidRDefault="00CB7BE3" w:rsidP="00CB7BE3">
      <w:r>
        <w:t>Законодательного Собрания                                                                  А.И. Ролик</w:t>
      </w:r>
    </w:p>
    <w:p w:rsidR="00CB7BE3" w:rsidRDefault="00CB7BE3" w:rsidP="00CB7BE3">
      <w:pPr>
        <w:ind w:firstLine="709"/>
      </w:pPr>
    </w:p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B85" w:rsidRDefault="00315B85">
      <w:r>
        <w:separator/>
      </w:r>
    </w:p>
  </w:endnote>
  <w:endnote w:type="continuationSeparator" w:id="0">
    <w:p w:rsidR="00315B85" w:rsidRDefault="00315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B85" w:rsidRDefault="00315B85">
      <w:r>
        <w:separator/>
      </w:r>
    </w:p>
  </w:footnote>
  <w:footnote w:type="continuationSeparator" w:id="0">
    <w:p w:rsidR="00315B85" w:rsidRDefault="00315B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7BE3"/>
    <w:rsid w:val="00057575"/>
    <w:rsid w:val="000B3FB2"/>
    <w:rsid w:val="000D628E"/>
    <w:rsid w:val="000E5228"/>
    <w:rsid w:val="00123119"/>
    <w:rsid w:val="00155F7F"/>
    <w:rsid w:val="00315B8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7BE3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2017-09-27T08:07:00Z</cp:lastPrinted>
  <dcterms:created xsi:type="dcterms:W3CDTF">2017-09-27T08:07:00Z</dcterms:created>
  <dcterms:modified xsi:type="dcterms:W3CDTF">2017-09-27T08:07:00Z</dcterms:modified>
</cp:coreProperties>
</file>