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4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081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0814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0814" w:rsidRPr="00910814">
              <w:rPr>
                <w:szCs w:val="28"/>
              </w:rPr>
              <w:t>521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081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081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статью 4 Закона Приморского края "Об отдельных вопросах деятельности народных дружин на территории Приморского края"</w:t>
            </w:r>
          </w:p>
          <w:p w:rsidR="000B3FB2" w:rsidRPr="00910814" w:rsidRDefault="000B3FB2" w:rsidP="0094344A">
            <w:pPr>
              <w:ind w:left="-108"/>
              <w:jc w:val="both"/>
            </w:pPr>
          </w:p>
        </w:tc>
      </w:tr>
    </w:tbl>
    <w:p w:rsidR="00910814" w:rsidRDefault="00910814" w:rsidP="0091081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10814" w:rsidRDefault="00910814" w:rsidP="00910814">
      <w:pPr>
        <w:pStyle w:val="a3"/>
        <w:tabs>
          <w:tab w:val="clear" w:pos="4153"/>
          <w:tab w:val="clear" w:pos="8306"/>
        </w:tabs>
      </w:pPr>
    </w:p>
    <w:p w:rsidR="00910814" w:rsidRDefault="00910814" w:rsidP="0091081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10814" w:rsidRDefault="00910814" w:rsidP="00910814"/>
    <w:p w:rsidR="00910814" w:rsidRDefault="00910814" w:rsidP="00910814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4 Закона Приморского края "Об отдельных вопросах деятельности народных дружин на территории Приморского края" </w:t>
      </w:r>
      <w:r>
        <w:t xml:space="preserve">в первом чтении. </w:t>
      </w:r>
    </w:p>
    <w:p w:rsidR="00910814" w:rsidRDefault="00910814" w:rsidP="00910814">
      <w:pPr>
        <w:ind w:firstLine="720"/>
        <w:jc w:val="both"/>
      </w:pPr>
    </w:p>
    <w:p w:rsidR="00910814" w:rsidRDefault="00910814" w:rsidP="0091081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октября 2017 года.</w:t>
      </w:r>
    </w:p>
    <w:p w:rsidR="00910814" w:rsidRDefault="00910814" w:rsidP="00910814">
      <w:pPr>
        <w:pStyle w:val="a3"/>
        <w:tabs>
          <w:tab w:val="left" w:pos="840"/>
        </w:tabs>
        <w:ind w:firstLine="709"/>
        <w:jc w:val="both"/>
      </w:pPr>
    </w:p>
    <w:p w:rsidR="00910814" w:rsidRDefault="00910814" w:rsidP="00910814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10814" w:rsidRDefault="00910814" w:rsidP="00910814">
      <w:pPr>
        <w:ind w:firstLine="709"/>
        <w:jc w:val="both"/>
      </w:pPr>
    </w:p>
    <w:p w:rsidR="00910814" w:rsidRDefault="00910814" w:rsidP="0091081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10814" w:rsidRDefault="00910814" w:rsidP="009108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0814" w:rsidRDefault="00910814" w:rsidP="009108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0814" w:rsidRDefault="00910814" w:rsidP="009108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0814" w:rsidRDefault="00910814" w:rsidP="0091081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10814" w:rsidRDefault="00910814" w:rsidP="0091081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E36" w:rsidRDefault="00A74E36">
      <w:r>
        <w:separator/>
      </w:r>
    </w:p>
  </w:endnote>
  <w:endnote w:type="continuationSeparator" w:id="0">
    <w:p w:rsidR="00A74E36" w:rsidRDefault="00A7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E36" w:rsidRDefault="00A74E36">
      <w:r>
        <w:separator/>
      </w:r>
    </w:p>
  </w:footnote>
  <w:footnote w:type="continuationSeparator" w:id="0">
    <w:p w:rsidR="00A74E36" w:rsidRDefault="00A74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081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081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4E3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108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2017-09-27T08:33:00Z</cp:lastPrinted>
  <dcterms:created xsi:type="dcterms:W3CDTF">2017-09-27T08:33:00Z</dcterms:created>
  <dcterms:modified xsi:type="dcterms:W3CDTF">2017-09-27T08:33:00Z</dcterms:modified>
</cp:coreProperties>
</file>