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434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959D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59D1">
              <w:rPr>
                <w:szCs w:val="28"/>
              </w:rPr>
              <w:t>518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59D1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Закон Приморского края "Об организации транспортного </w:t>
            </w:r>
            <w:proofErr w:type="spellStart"/>
            <w:proofErr w:type="gramStart"/>
            <w:r>
              <w:t>обслу</w:t>
            </w:r>
            <w:r>
              <w:t>-</w:t>
            </w:r>
            <w:r>
              <w:t>живания</w:t>
            </w:r>
            <w:proofErr w:type="spellEnd"/>
            <w:proofErr w:type="gramEnd"/>
            <w:r>
              <w:t xml:space="preserve"> населения в Приморском крае"</w:t>
            </w:r>
          </w:p>
          <w:p w:rsidR="000B3FB2" w:rsidRPr="002959D1" w:rsidRDefault="000B3FB2" w:rsidP="0094344A">
            <w:pPr>
              <w:ind w:left="-108"/>
              <w:jc w:val="both"/>
            </w:pPr>
          </w:p>
        </w:tc>
      </w:tr>
    </w:tbl>
    <w:p w:rsidR="002959D1" w:rsidRDefault="002959D1" w:rsidP="002959D1">
      <w:pPr>
        <w:ind w:firstLine="720"/>
      </w:pPr>
      <w:r>
        <w:t xml:space="preserve">Законодательное Собрание Приморского края </w:t>
      </w:r>
    </w:p>
    <w:p w:rsidR="002959D1" w:rsidRDefault="002959D1" w:rsidP="002959D1"/>
    <w:p w:rsidR="002959D1" w:rsidRDefault="002959D1" w:rsidP="002959D1">
      <w:r>
        <w:t>ПОСТАНОВЛЯЕТ:</w:t>
      </w:r>
    </w:p>
    <w:p w:rsidR="002959D1" w:rsidRDefault="002959D1" w:rsidP="002959D1">
      <w:pPr>
        <w:ind w:firstLine="709"/>
      </w:pPr>
    </w:p>
    <w:p w:rsidR="002959D1" w:rsidRPr="003E64B3" w:rsidRDefault="002959D1" w:rsidP="002959D1">
      <w:pPr>
        <w:widowControl w:val="0"/>
        <w:ind w:firstLine="709"/>
        <w:jc w:val="both"/>
        <w:rPr>
          <w:szCs w:val="28"/>
        </w:rPr>
      </w:pPr>
      <w:r>
        <w:t>1.Принять проект закона Приморского края "</w:t>
      </w:r>
      <w:r w:rsidRPr="00B16E81">
        <w:t>О внесении изме</w:t>
      </w:r>
      <w:r>
        <w:t>нения в Закон Приморского края "</w:t>
      </w:r>
      <w:r w:rsidRPr="00B16E81">
        <w:t>Об организации транспортного обслужива</w:t>
      </w:r>
      <w:r>
        <w:t>ния населения в Приморском крае" в первом чтении.</w:t>
      </w:r>
    </w:p>
    <w:p w:rsidR="002959D1" w:rsidRDefault="002959D1" w:rsidP="002959D1">
      <w:pPr>
        <w:ind w:firstLine="709"/>
        <w:jc w:val="both"/>
      </w:pPr>
    </w:p>
    <w:p w:rsidR="002959D1" w:rsidRDefault="002959D1" w:rsidP="002959D1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14 октября 2017 года.</w:t>
      </w:r>
    </w:p>
    <w:p w:rsidR="002959D1" w:rsidRDefault="002959D1" w:rsidP="002959D1">
      <w:pPr>
        <w:jc w:val="both"/>
      </w:pPr>
    </w:p>
    <w:p w:rsidR="002959D1" w:rsidRDefault="002959D1" w:rsidP="002959D1">
      <w:pPr>
        <w:jc w:val="both"/>
      </w:pPr>
      <w:r>
        <w:tab/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959D1" w:rsidRDefault="002959D1" w:rsidP="002959D1">
      <w:pPr>
        <w:jc w:val="both"/>
      </w:pPr>
    </w:p>
    <w:p w:rsidR="002959D1" w:rsidRDefault="002959D1" w:rsidP="002959D1">
      <w:pPr>
        <w:jc w:val="both"/>
      </w:pPr>
      <w:r>
        <w:tab/>
        <w:t>4.Настоящее постановление вступает в силу со дня его принятия.</w:t>
      </w:r>
    </w:p>
    <w:p w:rsidR="002959D1" w:rsidRDefault="002959D1" w:rsidP="002959D1">
      <w:pPr>
        <w:jc w:val="both"/>
      </w:pPr>
      <w:bookmarkStart w:id="0" w:name="_GoBack"/>
      <w:bookmarkEnd w:id="0"/>
    </w:p>
    <w:p w:rsidR="002959D1" w:rsidRDefault="002959D1" w:rsidP="002959D1">
      <w:pPr>
        <w:jc w:val="both"/>
      </w:pPr>
    </w:p>
    <w:p w:rsidR="002959D1" w:rsidRDefault="002959D1" w:rsidP="002959D1">
      <w:pPr>
        <w:jc w:val="both"/>
      </w:pPr>
    </w:p>
    <w:p w:rsidR="002959D1" w:rsidRDefault="002959D1" w:rsidP="002959D1">
      <w:pPr>
        <w:jc w:val="both"/>
      </w:pPr>
      <w:r>
        <w:t xml:space="preserve">Председатель </w:t>
      </w:r>
    </w:p>
    <w:p w:rsidR="002959D1" w:rsidRDefault="002959D1" w:rsidP="002959D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959D1" w:rsidRDefault="002959D1" w:rsidP="002959D1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9D1" w:rsidRDefault="002959D1">
      <w:r>
        <w:separator/>
      </w:r>
    </w:p>
  </w:endnote>
  <w:endnote w:type="continuationSeparator" w:id="0">
    <w:p w:rsidR="002959D1" w:rsidRDefault="00295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9D1" w:rsidRDefault="002959D1">
      <w:r>
        <w:separator/>
      </w:r>
    </w:p>
  </w:footnote>
  <w:footnote w:type="continuationSeparator" w:id="0">
    <w:p w:rsidR="002959D1" w:rsidRDefault="00295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9D1"/>
    <w:rsid w:val="00057575"/>
    <w:rsid w:val="000B3FB2"/>
    <w:rsid w:val="000D628E"/>
    <w:rsid w:val="000E5228"/>
    <w:rsid w:val="00123119"/>
    <w:rsid w:val="00155F7F"/>
    <w:rsid w:val="002959D1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2017-09-27T06:18:00Z</cp:lastPrinted>
  <dcterms:created xsi:type="dcterms:W3CDTF">2017-09-27T06:17:00Z</dcterms:created>
  <dcterms:modified xsi:type="dcterms:W3CDTF">2017-09-27T06:18:00Z</dcterms:modified>
</cp:coreProperties>
</file>