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237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97AE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7AE4">
              <w:t>511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7AE4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697AE4" w:rsidRDefault="000B3FB2" w:rsidP="0094344A">
            <w:pPr>
              <w:ind w:left="-108"/>
              <w:jc w:val="both"/>
            </w:pPr>
          </w:p>
        </w:tc>
      </w:tr>
    </w:tbl>
    <w:p w:rsidR="00697AE4" w:rsidRDefault="00697AE4" w:rsidP="00697AE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97AE4" w:rsidRDefault="00697AE4" w:rsidP="00697AE4">
      <w:pPr>
        <w:pStyle w:val="a3"/>
        <w:tabs>
          <w:tab w:val="clear" w:pos="4153"/>
          <w:tab w:val="clear" w:pos="8306"/>
        </w:tabs>
      </w:pPr>
    </w:p>
    <w:p w:rsidR="00697AE4" w:rsidRDefault="00697AE4" w:rsidP="00697AE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97AE4" w:rsidRDefault="00697AE4" w:rsidP="00697AE4">
      <w:pPr>
        <w:pStyle w:val="a3"/>
        <w:tabs>
          <w:tab w:val="clear" w:pos="4153"/>
          <w:tab w:val="clear" w:pos="8306"/>
        </w:tabs>
      </w:pPr>
    </w:p>
    <w:p w:rsidR="00697AE4" w:rsidRDefault="00697AE4" w:rsidP="00697AE4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AA2DD8">
        <w:t>"О социальной поддержке льготных категорий граждан, проживающих на территории Приморского края"</w:t>
      </w:r>
      <w:r>
        <w:t>.</w:t>
      </w:r>
    </w:p>
    <w:p w:rsidR="00697AE4" w:rsidRDefault="00697AE4" w:rsidP="00697AE4">
      <w:pPr>
        <w:ind w:firstLine="709"/>
        <w:jc w:val="both"/>
      </w:pPr>
    </w:p>
    <w:p w:rsidR="00697AE4" w:rsidRDefault="00697AE4" w:rsidP="00697AE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97AE4" w:rsidRDefault="00697AE4" w:rsidP="00697AE4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697AE4" w:rsidRPr="00071DFA" w:rsidRDefault="00697AE4" w:rsidP="00697AE4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697AE4" w:rsidRDefault="00697AE4" w:rsidP="00697AE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97AE4" w:rsidRDefault="00697AE4" w:rsidP="00697AE4">
      <w:pPr>
        <w:pStyle w:val="a3"/>
        <w:tabs>
          <w:tab w:val="clear" w:pos="4153"/>
          <w:tab w:val="clear" w:pos="8306"/>
        </w:tabs>
        <w:jc w:val="both"/>
      </w:pPr>
    </w:p>
    <w:p w:rsidR="00697AE4" w:rsidRDefault="00697AE4" w:rsidP="00697AE4">
      <w:pPr>
        <w:pStyle w:val="a3"/>
        <w:tabs>
          <w:tab w:val="clear" w:pos="4153"/>
          <w:tab w:val="clear" w:pos="8306"/>
        </w:tabs>
        <w:jc w:val="both"/>
      </w:pPr>
    </w:p>
    <w:p w:rsidR="00697AE4" w:rsidRDefault="00697AE4" w:rsidP="00697AE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97AE4" w:rsidRDefault="00697AE4" w:rsidP="00697AE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697AE4" w:rsidRDefault="00697AE4" w:rsidP="00697AE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AE4" w:rsidRDefault="00697AE4">
      <w:r>
        <w:separator/>
      </w:r>
    </w:p>
  </w:endnote>
  <w:endnote w:type="continuationSeparator" w:id="0">
    <w:p w:rsidR="00697AE4" w:rsidRDefault="0069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AE4" w:rsidRDefault="00697AE4">
      <w:r>
        <w:separator/>
      </w:r>
    </w:p>
  </w:footnote>
  <w:footnote w:type="continuationSeparator" w:id="0">
    <w:p w:rsidR="00697AE4" w:rsidRDefault="00697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E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97AE4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2017-09-27T05:46:00Z</cp:lastPrinted>
  <dcterms:created xsi:type="dcterms:W3CDTF">2017-09-27T05:45:00Z</dcterms:created>
  <dcterms:modified xsi:type="dcterms:W3CDTF">2017-09-27T05:46:00Z</dcterms:modified>
</cp:coreProperties>
</file>