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201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74B6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74B6F" w:rsidRPr="00F74B6F">
              <w:rPr>
                <w:szCs w:val="28"/>
              </w:rPr>
              <w:t>508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74B6F" w:rsidRDefault="00F74B6F" w:rsidP="00F74B6F">
            <w:pPr>
              <w:ind w:left="-108"/>
              <w:jc w:val="both"/>
              <w:rPr>
                <w:szCs w:val="28"/>
              </w:rPr>
            </w:pPr>
            <w:r w:rsidRPr="00C47559">
              <w:rPr>
                <w:szCs w:val="28"/>
              </w:rPr>
              <w:t xml:space="preserve">О проекте закона Приморского края "О внесении изменений </w:t>
            </w:r>
            <w:r>
              <w:rPr>
                <w:szCs w:val="28"/>
              </w:rPr>
              <w:br/>
            </w:r>
            <w:r w:rsidRPr="00C47559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C47559">
              <w:rPr>
                <w:szCs w:val="28"/>
              </w:rPr>
              <w:t xml:space="preserve">"О </w:t>
            </w:r>
            <w:r>
              <w:rPr>
                <w:szCs w:val="28"/>
              </w:rPr>
              <w:t>патриотическом воспитании в Приморском крае</w:t>
            </w:r>
            <w:r w:rsidRPr="00C47559">
              <w:rPr>
                <w:szCs w:val="28"/>
              </w:rPr>
              <w:t>"</w:t>
            </w:r>
          </w:p>
          <w:p w:rsidR="000B3FB2" w:rsidRPr="00F74B6F" w:rsidRDefault="000B3FB2" w:rsidP="0094344A">
            <w:pPr>
              <w:ind w:left="-108"/>
              <w:jc w:val="both"/>
            </w:pPr>
          </w:p>
        </w:tc>
      </w:tr>
    </w:tbl>
    <w:p w:rsidR="00F74B6F" w:rsidRPr="0059601A" w:rsidRDefault="00F74B6F" w:rsidP="00F74B6F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F74B6F" w:rsidRPr="0059601A" w:rsidRDefault="00F74B6F" w:rsidP="00F74B6F">
      <w:pPr>
        <w:rPr>
          <w:szCs w:val="28"/>
        </w:rPr>
      </w:pPr>
    </w:p>
    <w:p w:rsidR="00F74B6F" w:rsidRPr="0059601A" w:rsidRDefault="00F74B6F" w:rsidP="00F74B6F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F74B6F" w:rsidRPr="0059601A" w:rsidRDefault="00F74B6F" w:rsidP="00F74B6F">
      <w:pPr>
        <w:rPr>
          <w:szCs w:val="28"/>
        </w:rPr>
      </w:pPr>
    </w:p>
    <w:p w:rsidR="00F74B6F" w:rsidRPr="0059601A" w:rsidRDefault="00F74B6F" w:rsidP="00F74B6F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 w:rsidRPr="00C47559">
        <w:rPr>
          <w:szCs w:val="28"/>
        </w:rPr>
        <w:t xml:space="preserve">проект закона Приморского края "О внесении изменений </w:t>
      </w:r>
      <w:r>
        <w:rPr>
          <w:szCs w:val="28"/>
        </w:rPr>
        <w:br/>
      </w:r>
      <w:r w:rsidRPr="00C47559">
        <w:rPr>
          <w:szCs w:val="28"/>
        </w:rPr>
        <w:t>в Закон Приморского края "</w:t>
      </w:r>
      <w:r>
        <w:rPr>
          <w:szCs w:val="28"/>
        </w:rPr>
        <w:t>О патриотическом воспитании в Приморском крае</w:t>
      </w:r>
      <w:r w:rsidRPr="00C47559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</w:p>
    <w:p w:rsidR="00F74B6F" w:rsidRPr="0059601A" w:rsidRDefault="00F74B6F" w:rsidP="00F74B6F">
      <w:pPr>
        <w:jc w:val="both"/>
        <w:rPr>
          <w:szCs w:val="28"/>
        </w:rPr>
      </w:pPr>
    </w:p>
    <w:p w:rsidR="00F74B6F" w:rsidRPr="0059601A" w:rsidRDefault="00F74B6F" w:rsidP="00F74B6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F74B6F" w:rsidRPr="0059601A" w:rsidRDefault="00F74B6F" w:rsidP="00F74B6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74B6F" w:rsidRPr="0059601A" w:rsidRDefault="00F74B6F" w:rsidP="00F74B6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F74B6F" w:rsidRDefault="00F74B6F" w:rsidP="00F74B6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F74B6F" w:rsidRDefault="00F74B6F" w:rsidP="00F74B6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F74B6F" w:rsidRDefault="00F74B6F" w:rsidP="00F74B6F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F74B6F" w:rsidRDefault="00F74B6F" w:rsidP="00F74B6F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F74B6F" w:rsidRDefault="00F74B6F" w:rsidP="00F74B6F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B6F" w:rsidRDefault="00F74B6F">
      <w:r>
        <w:separator/>
      </w:r>
    </w:p>
  </w:endnote>
  <w:endnote w:type="continuationSeparator" w:id="0">
    <w:p w:rsidR="00F74B6F" w:rsidRDefault="00F74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B6F" w:rsidRDefault="00F74B6F">
      <w:r>
        <w:separator/>
      </w:r>
    </w:p>
  </w:footnote>
  <w:footnote w:type="continuationSeparator" w:id="0">
    <w:p w:rsidR="00F74B6F" w:rsidRDefault="00F74B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B6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4B6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74B6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74B6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3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2017-09-27T05:40:00Z</cp:lastPrinted>
  <dcterms:created xsi:type="dcterms:W3CDTF">2017-09-27T05:37:00Z</dcterms:created>
  <dcterms:modified xsi:type="dcterms:W3CDTF">2017-09-27T05:40:00Z</dcterms:modified>
</cp:coreProperties>
</file>