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568038502" r:id="rId8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F62E20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F62E20">
              <w:rPr>
                <w:szCs w:val="28"/>
              </w:rPr>
              <w:t>27.09.2017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F62E20" w:rsidRPr="00F62E20">
              <w:rPr>
                <w:szCs w:val="28"/>
              </w:rPr>
              <w:t>506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F62E20" w:rsidP="0094344A">
            <w:pPr>
              <w:ind w:left="-108"/>
              <w:jc w:val="both"/>
            </w:pPr>
            <w:r w:rsidRPr="00F62E20">
              <w:t>О проекте закона Приморского края "О внесении изменений в  Закон Приморского края</w:t>
            </w:r>
            <w:r>
              <w:t xml:space="preserve"> </w:t>
            </w:r>
            <w:r w:rsidRPr="00F62E20">
              <w:t>"О статусе депутата Законодательного Собрания Приморского края"</w:t>
            </w:r>
          </w:p>
          <w:p w:rsidR="000B3FB2" w:rsidRPr="00F62E20" w:rsidRDefault="000B3FB2" w:rsidP="0094344A">
            <w:pPr>
              <w:ind w:left="-108"/>
              <w:jc w:val="both"/>
            </w:pPr>
          </w:p>
        </w:tc>
      </w:tr>
    </w:tbl>
    <w:p w:rsidR="00F62E20" w:rsidRPr="00F62E20" w:rsidRDefault="00F62E20" w:rsidP="00F62E20">
      <w:pPr>
        <w:ind w:firstLine="709"/>
      </w:pPr>
      <w:r w:rsidRPr="00F62E20">
        <w:t>Законодательное Собрание Приморского края</w:t>
      </w:r>
    </w:p>
    <w:p w:rsidR="00F62E20" w:rsidRPr="00F62E20" w:rsidRDefault="00F62E20" w:rsidP="00F62E20"/>
    <w:p w:rsidR="00F62E20" w:rsidRPr="00F62E20" w:rsidRDefault="00F62E20" w:rsidP="00F62E20">
      <w:r w:rsidRPr="00F62E20">
        <w:t>ПОСТАНОВЛЯЕТ:</w:t>
      </w:r>
    </w:p>
    <w:p w:rsidR="00F62E20" w:rsidRPr="00F62E20" w:rsidRDefault="00F62E20" w:rsidP="00F62E20"/>
    <w:p w:rsidR="00F62E20" w:rsidRPr="00F62E20" w:rsidRDefault="00F62E20" w:rsidP="00F62E20">
      <w:pPr>
        <w:ind w:firstLine="708"/>
        <w:jc w:val="both"/>
      </w:pPr>
      <w:r w:rsidRPr="00F62E20">
        <w:t>1.Принять проект закона Приморского края "О внесении изменений в Закон Приморского края "О статусе депутата Законодательного Собрания Приморского края" во втором чтении.</w:t>
      </w:r>
    </w:p>
    <w:p w:rsidR="00F62E20" w:rsidRPr="00F62E20" w:rsidRDefault="00F62E20" w:rsidP="00F62E20">
      <w:pPr>
        <w:jc w:val="both"/>
      </w:pPr>
    </w:p>
    <w:p w:rsidR="00F62E20" w:rsidRPr="00F62E20" w:rsidRDefault="00F62E20" w:rsidP="00F62E20">
      <w:pPr>
        <w:ind w:firstLine="708"/>
        <w:jc w:val="both"/>
      </w:pPr>
      <w:r w:rsidRPr="00F62E20">
        <w:t>2.Комитету Законодательного Собрания по регламенту, депутатской этике и организации работы Законодательного Собрания (Новиков) доработать указанный законопроект с учетом принятых поправок и внести его на рассмотрение Законодательного Собрания в третьем чтении.</w:t>
      </w:r>
    </w:p>
    <w:p w:rsidR="00F62E20" w:rsidRPr="00F62E20" w:rsidRDefault="00F62E20" w:rsidP="00F62E20">
      <w:pPr>
        <w:jc w:val="both"/>
      </w:pPr>
    </w:p>
    <w:p w:rsidR="00F62E20" w:rsidRPr="00F62E20" w:rsidRDefault="00F62E20" w:rsidP="00F62E20">
      <w:pPr>
        <w:jc w:val="both"/>
      </w:pPr>
      <w:r w:rsidRPr="00F62E20">
        <w:tab/>
        <w:t>3.Настоящее постановление вступает в силу со дня его принятия.</w:t>
      </w:r>
    </w:p>
    <w:p w:rsidR="00F62E20" w:rsidRPr="00F62E20" w:rsidRDefault="00F62E20" w:rsidP="00F62E20">
      <w:pPr>
        <w:jc w:val="both"/>
      </w:pPr>
      <w:bookmarkStart w:id="0" w:name="_GoBack"/>
      <w:bookmarkEnd w:id="0"/>
    </w:p>
    <w:p w:rsidR="00F62E20" w:rsidRPr="00F62E20" w:rsidRDefault="00F62E20" w:rsidP="00F62E20">
      <w:pPr>
        <w:jc w:val="both"/>
      </w:pPr>
    </w:p>
    <w:p w:rsidR="00F62E20" w:rsidRPr="00F62E20" w:rsidRDefault="00F62E20" w:rsidP="00F62E20">
      <w:pPr>
        <w:jc w:val="both"/>
      </w:pPr>
    </w:p>
    <w:p w:rsidR="00F62E20" w:rsidRPr="00F62E20" w:rsidRDefault="00F62E20" w:rsidP="00F62E20">
      <w:pPr>
        <w:jc w:val="both"/>
      </w:pPr>
      <w:r w:rsidRPr="00F62E20">
        <w:t>Председатель</w:t>
      </w:r>
    </w:p>
    <w:p w:rsidR="00F62E20" w:rsidRPr="00F62E20" w:rsidRDefault="00F62E20" w:rsidP="00F62E20">
      <w:pPr>
        <w:jc w:val="both"/>
      </w:pPr>
      <w:r w:rsidRPr="00F62E20">
        <w:t xml:space="preserve">Законодательного Собрания </w:t>
      </w:r>
      <w:r w:rsidRPr="00F62E20">
        <w:tab/>
      </w:r>
      <w:r w:rsidRPr="00F62E20">
        <w:tab/>
      </w:r>
      <w:r w:rsidRPr="00F62E20">
        <w:tab/>
      </w:r>
      <w:r w:rsidRPr="00F62E20">
        <w:tab/>
      </w:r>
      <w:r w:rsidRPr="00F62E20">
        <w:tab/>
      </w:r>
      <w:r w:rsidRPr="00F62E20">
        <w:tab/>
        <w:t xml:space="preserve">             А.И. Ролик</w:t>
      </w:r>
    </w:p>
    <w:p w:rsidR="00F62E20" w:rsidRPr="00F62E20" w:rsidRDefault="00F62E20" w:rsidP="00F62E20"/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62E20" w:rsidRDefault="00F62E20">
      <w:r>
        <w:separator/>
      </w:r>
    </w:p>
  </w:endnote>
  <w:endnote w:type="continuationSeparator" w:id="0">
    <w:p w:rsidR="00F62E20" w:rsidRDefault="00F62E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62E20" w:rsidRDefault="00F62E20">
      <w:r>
        <w:separator/>
      </w:r>
    </w:p>
  </w:footnote>
  <w:footnote w:type="continuationSeparator" w:id="0">
    <w:p w:rsidR="00F62E20" w:rsidRDefault="00F62E2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2E20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9650E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62E20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ryshina_e_v.ZS\AppData\Roaming\Microsoft\&#1064;&#1072;&#1073;&#1083;&#1086;&#1085;&#1099;\1&#1041;&#1083;&#1072;&#1085;&#1082;%20&#1087;&#1086;&#1089;&#1090;&#1072;&#1085;&#1086;&#1074;&#1083;&#1077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1Бланк постановления</Template>
  <TotalTime>0</TotalTime>
  <Pages>1</Pages>
  <Words>137</Words>
  <Characters>781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917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Евгения В. Марюшина</dc:creator>
  <cp:lastModifiedBy>Евгения В. Марюшина</cp:lastModifiedBy>
  <cp:revision>1</cp:revision>
  <cp:lastPrinted>2017-09-27T07:25:00Z</cp:lastPrinted>
  <dcterms:created xsi:type="dcterms:W3CDTF">2017-09-27T07:23:00Z</dcterms:created>
  <dcterms:modified xsi:type="dcterms:W3CDTF">2017-09-27T07:25:00Z</dcterms:modified>
</cp:coreProperties>
</file>