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42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B33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3378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3378" w:rsidRPr="001B3378">
              <w:rPr>
                <w:szCs w:val="28"/>
              </w:rPr>
              <w:t>504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B3378" w:rsidP="0094344A">
            <w:pPr>
              <w:ind w:left="-108"/>
              <w:jc w:val="both"/>
            </w:pPr>
            <w:proofErr w:type="gramStart"/>
            <w:r w:rsidRPr="001B3378">
              <w:t>О проекте закона Приморского края "</w:t>
            </w:r>
            <w:r w:rsidRPr="001B3378">
              <w:rPr>
                <w:szCs w:val="28"/>
              </w:rPr>
              <w:t xml:space="preserve">О внесении изменений </w:t>
            </w:r>
            <w:r w:rsidRPr="001B3378">
              <w:rPr>
                <w:szCs w:val="28"/>
              </w:rPr>
              <w:br/>
              <w:t>в статью 12 Закона Приморского края "О законодательной деятель</w:t>
            </w:r>
            <w:r>
              <w:rPr>
                <w:szCs w:val="28"/>
              </w:rPr>
              <w:t>-</w:t>
            </w:r>
            <w:proofErr w:type="spellStart"/>
            <w:r w:rsidRPr="001B3378">
              <w:rPr>
                <w:szCs w:val="28"/>
              </w:rPr>
              <w:t>ности</w:t>
            </w:r>
            <w:proofErr w:type="spellEnd"/>
            <w:r w:rsidRPr="001B3378">
              <w:rPr>
                <w:szCs w:val="28"/>
              </w:rPr>
              <w:t xml:space="preserve"> в Приморском крае</w:t>
            </w:r>
            <w:r w:rsidRPr="001B3378">
              <w:t>"</w:t>
            </w:r>
            <w:proofErr w:type="gramEnd"/>
          </w:p>
          <w:p w:rsidR="000B3FB2" w:rsidRPr="001B3378" w:rsidRDefault="000B3FB2" w:rsidP="0094344A">
            <w:pPr>
              <w:ind w:left="-108"/>
              <w:jc w:val="both"/>
            </w:pPr>
          </w:p>
        </w:tc>
      </w:tr>
    </w:tbl>
    <w:p w:rsidR="001B3378" w:rsidRPr="001B3378" w:rsidRDefault="001B3378" w:rsidP="001B3378">
      <w:pPr>
        <w:ind w:firstLine="709"/>
      </w:pPr>
      <w:r w:rsidRPr="001B3378">
        <w:t xml:space="preserve">Законодательное Собрание Приморского края </w:t>
      </w:r>
    </w:p>
    <w:p w:rsidR="001B3378" w:rsidRPr="001B3378" w:rsidRDefault="001B3378" w:rsidP="001B3378"/>
    <w:p w:rsidR="001B3378" w:rsidRPr="001B3378" w:rsidRDefault="001B3378" w:rsidP="001B3378">
      <w:r w:rsidRPr="001B3378">
        <w:t>ПОСТАНОВЛЯЕТ:</w:t>
      </w:r>
    </w:p>
    <w:p w:rsidR="001B3378" w:rsidRPr="001B3378" w:rsidRDefault="001B3378" w:rsidP="001B3378"/>
    <w:p w:rsidR="001B3378" w:rsidRPr="001B3378" w:rsidRDefault="001B3378" w:rsidP="001B3378">
      <w:pPr>
        <w:ind w:firstLine="709"/>
        <w:jc w:val="both"/>
      </w:pPr>
      <w:r w:rsidRPr="001B3378">
        <w:t xml:space="preserve">1.Принять проект закона Приморского края "О внесении изменений </w:t>
      </w:r>
      <w:r w:rsidRPr="001B3378">
        <w:br/>
        <w:t xml:space="preserve">в статью 12 Закона Приморского края "О законодательной деятельности </w:t>
      </w:r>
      <w:r w:rsidRPr="001B3378">
        <w:br/>
        <w:t xml:space="preserve">в Приморском крае" с новым наименованием "О внесении изменений в Закон Приморского края "О законодательной деятельности в Приморском крае" во втором чтении. </w:t>
      </w:r>
    </w:p>
    <w:p w:rsidR="001B3378" w:rsidRPr="001B3378" w:rsidRDefault="001B3378" w:rsidP="001B3378">
      <w:pPr>
        <w:ind w:firstLine="709"/>
        <w:jc w:val="both"/>
      </w:pPr>
    </w:p>
    <w:p w:rsidR="001B3378" w:rsidRPr="001B3378" w:rsidRDefault="001B3378" w:rsidP="001B3378">
      <w:pPr>
        <w:ind w:firstLine="709"/>
        <w:jc w:val="both"/>
      </w:pPr>
      <w:r w:rsidRPr="001B3378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B3378" w:rsidRPr="001B3378" w:rsidRDefault="001B3378" w:rsidP="001B3378">
      <w:pPr>
        <w:ind w:firstLine="709"/>
        <w:jc w:val="both"/>
      </w:pPr>
    </w:p>
    <w:p w:rsidR="001B3378" w:rsidRPr="001B3378" w:rsidRDefault="001B3378" w:rsidP="001B3378">
      <w:pPr>
        <w:jc w:val="both"/>
      </w:pPr>
      <w:r w:rsidRPr="001B3378">
        <w:tab/>
        <w:t>3.Настоящее постановление вступает в силу со дня его принятия.</w:t>
      </w:r>
    </w:p>
    <w:p w:rsidR="001B3378" w:rsidRPr="001B3378" w:rsidRDefault="001B3378" w:rsidP="001B3378">
      <w:pPr>
        <w:jc w:val="both"/>
      </w:pPr>
    </w:p>
    <w:p w:rsidR="001B3378" w:rsidRPr="001B3378" w:rsidRDefault="001B3378" w:rsidP="001B3378">
      <w:pPr>
        <w:jc w:val="both"/>
      </w:pPr>
    </w:p>
    <w:p w:rsidR="001B3378" w:rsidRPr="001B3378" w:rsidRDefault="001B3378" w:rsidP="001B3378">
      <w:pPr>
        <w:jc w:val="both"/>
      </w:pPr>
    </w:p>
    <w:p w:rsidR="001B3378" w:rsidRPr="001B3378" w:rsidRDefault="001B3378" w:rsidP="001B3378">
      <w:pPr>
        <w:jc w:val="both"/>
      </w:pPr>
      <w:r w:rsidRPr="001B3378">
        <w:t>Председатель</w:t>
      </w:r>
    </w:p>
    <w:p w:rsidR="001B3378" w:rsidRPr="001B3378" w:rsidRDefault="001B3378" w:rsidP="001B3378">
      <w:pPr>
        <w:jc w:val="both"/>
      </w:pPr>
      <w:r w:rsidRPr="001B3378">
        <w:t xml:space="preserve">Законодательного Собрания </w:t>
      </w:r>
      <w:r w:rsidRPr="001B3378">
        <w:tab/>
      </w:r>
      <w:r w:rsidRPr="001B3378">
        <w:tab/>
      </w:r>
      <w:r w:rsidRPr="001B3378">
        <w:tab/>
      </w:r>
      <w:r w:rsidRPr="001B3378">
        <w:tab/>
      </w:r>
      <w:r w:rsidRPr="001B3378">
        <w:tab/>
      </w:r>
      <w:r w:rsidRPr="001B3378">
        <w:tab/>
        <w:t xml:space="preserve">             А.И. Ролик</w:t>
      </w:r>
    </w:p>
    <w:p w:rsidR="001B3378" w:rsidRPr="001B3378" w:rsidRDefault="001B3378" w:rsidP="001B337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378" w:rsidRDefault="001B3378">
      <w:r>
        <w:separator/>
      </w:r>
    </w:p>
  </w:endnote>
  <w:endnote w:type="continuationSeparator" w:id="0">
    <w:p w:rsidR="001B3378" w:rsidRDefault="001B3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378" w:rsidRDefault="001B3378">
      <w:r>
        <w:separator/>
      </w:r>
    </w:p>
  </w:footnote>
  <w:footnote w:type="continuationSeparator" w:id="0">
    <w:p w:rsidR="001B3378" w:rsidRDefault="001B3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78"/>
    <w:rsid w:val="00057575"/>
    <w:rsid w:val="000B3FB2"/>
    <w:rsid w:val="000D628E"/>
    <w:rsid w:val="000E5228"/>
    <w:rsid w:val="00123119"/>
    <w:rsid w:val="00155F7F"/>
    <w:rsid w:val="001B3378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2017-09-27T07:08:00Z</cp:lastPrinted>
  <dcterms:created xsi:type="dcterms:W3CDTF">2017-09-27T07:07:00Z</dcterms:created>
  <dcterms:modified xsi:type="dcterms:W3CDTF">2017-09-27T07:08:00Z</dcterms:modified>
</cp:coreProperties>
</file>