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803999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D233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D2330"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D2330" w:rsidRPr="007D2330">
              <w:rPr>
                <w:szCs w:val="28"/>
              </w:rPr>
              <w:t>503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D233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D2330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  <w:t xml:space="preserve">"О внесении изменений в Закон Приморского края "О </w:t>
            </w:r>
            <w:proofErr w:type="spellStart"/>
            <w:proofErr w:type="gramStart"/>
            <w:r>
              <w:t>регулиро</w:t>
            </w:r>
            <w:r>
              <w:t>-</w:t>
            </w:r>
            <w:r>
              <w:t>вании</w:t>
            </w:r>
            <w:proofErr w:type="spellEnd"/>
            <w:proofErr w:type="gramEnd"/>
            <w:r>
              <w:t xml:space="preserve"> земельных отношений в Приморском крае"</w:t>
            </w:r>
          </w:p>
          <w:p w:rsidR="000B3FB2" w:rsidRPr="007D2330" w:rsidRDefault="000B3FB2" w:rsidP="0094344A">
            <w:pPr>
              <w:ind w:left="-108"/>
              <w:jc w:val="both"/>
            </w:pPr>
          </w:p>
        </w:tc>
      </w:tr>
    </w:tbl>
    <w:p w:rsidR="007D2330" w:rsidRDefault="007D2330" w:rsidP="007D2330">
      <w:pPr>
        <w:ind w:firstLine="709"/>
      </w:pPr>
      <w:r>
        <w:t>Законодательное Собрание Приморского края</w:t>
      </w:r>
    </w:p>
    <w:p w:rsidR="007D2330" w:rsidRDefault="007D2330" w:rsidP="007D2330"/>
    <w:p w:rsidR="007D2330" w:rsidRDefault="007D2330" w:rsidP="007D2330">
      <w:r>
        <w:t>ПОСТАНОВЛЯЕТ:</w:t>
      </w:r>
    </w:p>
    <w:p w:rsidR="007D2330" w:rsidRDefault="007D2330" w:rsidP="007D2330"/>
    <w:p w:rsidR="007D2330" w:rsidRDefault="007D2330" w:rsidP="007D2330">
      <w:pPr>
        <w:jc w:val="both"/>
      </w:pPr>
      <w:r>
        <w:tab/>
        <w:t>1.Принять Закон Приморского края "О внесении изменений в Закон Приморского края "О регулировании земельных отношений в Приморском крае".</w:t>
      </w:r>
    </w:p>
    <w:p w:rsidR="007D2330" w:rsidRDefault="007D2330" w:rsidP="007D2330">
      <w:pPr>
        <w:jc w:val="both"/>
      </w:pPr>
    </w:p>
    <w:p w:rsidR="007D2330" w:rsidRDefault="007D2330" w:rsidP="007D2330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7D2330" w:rsidRDefault="007D2330" w:rsidP="007D2330">
      <w:pPr>
        <w:jc w:val="both"/>
      </w:pPr>
    </w:p>
    <w:p w:rsidR="007D2330" w:rsidRDefault="007D2330" w:rsidP="007D2330">
      <w:pPr>
        <w:jc w:val="both"/>
      </w:pPr>
      <w:r>
        <w:tab/>
        <w:t>3.Настоящее постановление вступает в силу со дня его принятия.</w:t>
      </w:r>
    </w:p>
    <w:p w:rsidR="007D2330" w:rsidRDefault="007D2330" w:rsidP="007D2330">
      <w:pPr>
        <w:jc w:val="both"/>
      </w:pPr>
    </w:p>
    <w:p w:rsidR="007D2330" w:rsidRDefault="007D2330" w:rsidP="007D2330">
      <w:pPr>
        <w:jc w:val="both"/>
      </w:pPr>
    </w:p>
    <w:p w:rsidR="007D2330" w:rsidRDefault="007D2330" w:rsidP="007D2330">
      <w:pPr>
        <w:jc w:val="both"/>
      </w:pPr>
    </w:p>
    <w:p w:rsidR="007D2330" w:rsidRDefault="007D2330" w:rsidP="007D2330">
      <w:pPr>
        <w:jc w:val="both"/>
      </w:pPr>
      <w:r>
        <w:t>Председатель</w:t>
      </w:r>
    </w:p>
    <w:p w:rsidR="007D2330" w:rsidRDefault="007D2330" w:rsidP="007D2330">
      <w:pPr>
        <w:jc w:val="both"/>
      </w:pPr>
      <w:r>
        <w:t>Законодательного Собрания                                                     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453" w:rsidRDefault="00EA3453">
      <w:r>
        <w:separator/>
      </w:r>
    </w:p>
  </w:endnote>
  <w:endnote w:type="continuationSeparator" w:id="0">
    <w:p w:rsidR="00EA3453" w:rsidRDefault="00EA3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453" w:rsidRDefault="00EA3453">
      <w:r>
        <w:separator/>
      </w:r>
    </w:p>
  </w:footnote>
  <w:footnote w:type="continuationSeparator" w:id="0">
    <w:p w:rsidR="00EA3453" w:rsidRDefault="00EA34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233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D2330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A3453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2017-09-27T07:53:00Z</cp:lastPrinted>
  <dcterms:created xsi:type="dcterms:W3CDTF">2017-09-27T07:52:00Z</dcterms:created>
  <dcterms:modified xsi:type="dcterms:W3CDTF">2017-09-27T07:53:00Z</dcterms:modified>
</cp:coreProperties>
</file>