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3988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F63F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63F3"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63F3" w:rsidRPr="00EF63F3">
              <w:rPr>
                <w:szCs w:val="28"/>
              </w:rPr>
              <w:t>502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63F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63F3" w:rsidP="0094344A">
            <w:pPr>
              <w:ind w:left="-108"/>
              <w:jc w:val="both"/>
            </w:pPr>
            <w:r w:rsidRPr="00EF63F3">
              <w:t xml:space="preserve">О проекте закона Приморского края </w:t>
            </w:r>
            <w:r w:rsidRPr="00EF63F3">
              <w:rPr>
                <w:szCs w:val="28"/>
              </w:rPr>
              <w:t>"О внесении изменения в статью 9</w:t>
            </w:r>
            <w:r w:rsidRPr="00EF63F3">
              <w:rPr>
                <w:szCs w:val="28"/>
                <w:vertAlign w:val="superscript"/>
              </w:rPr>
              <w:t>2</w:t>
            </w:r>
            <w:r w:rsidRPr="00EF63F3">
              <w:rPr>
                <w:szCs w:val="28"/>
              </w:rPr>
              <w:t xml:space="preserve"> </w:t>
            </w:r>
            <w:r w:rsidRPr="00EF63F3">
              <w:rPr>
                <w:snapToGrid w:val="0"/>
                <w:szCs w:val="28"/>
              </w:rPr>
              <w:t xml:space="preserve">Закона Приморского края </w:t>
            </w:r>
            <w:r w:rsidRPr="00EF63F3">
              <w:rPr>
                <w:bCs/>
                <w:szCs w:val="28"/>
              </w:rPr>
              <w:t>"</w:t>
            </w:r>
            <w:r w:rsidRPr="00EF63F3">
              <w:rPr>
                <w:szCs w:val="28"/>
              </w:rPr>
              <w:t>О регулировании земельных отношений в Приморском крае"</w:t>
            </w:r>
          </w:p>
          <w:p w:rsidR="000B3FB2" w:rsidRPr="00EF63F3" w:rsidRDefault="000B3FB2" w:rsidP="0094344A">
            <w:pPr>
              <w:ind w:left="-108"/>
              <w:jc w:val="both"/>
            </w:pPr>
          </w:p>
        </w:tc>
      </w:tr>
    </w:tbl>
    <w:p w:rsidR="00EF63F3" w:rsidRPr="00EF63F3" w:rsidRDefault="00EF63F3" w:rsidP="00EF63F3">
      <w:pPr>
        <w:tabs>
          <w:tab w:val="left" w:pos="567"/>
        </w:tabs>
        <w:ind w:firstLine="709"/>
        <w:jc w:val="both"/>
      </w:pPr>
      <w:r w:rsidRPr="00EF63F3">
        <w:t>Законодательное Собрание Приморского края</w:t>
      </w:r>
    </w:p>
    <w:p w:rsidR="00EF63F3" w:rsidRPr="00EF63F3" w:rsidRDefault="00EF63F3" w:rsidP="00EF63F3">
      <w:pPr>
        <w:ind w:firstLine="851"/>
        <w:jc w:val="both"/>
      </w:pPr>
    </w:p>
    <w:p w:rsidR="00EF63F3" w:rsidRPr="00EF63F3" w:rsidRDefault="00EF63F3" w:rsidP="00EF63F3">
      <w:pPr>
        <w:jc w:val="both"/>
      </w:pPr>
      <w:r w:rsidRPr="00EF63F3">
        <w:t>ПОСТАНОВЛЯЕТ:</w:t>
      </w:r>
    </w:p>
    <w:p w:rsidR="00EF63F3" w:rsidRPr="00EF63F3" w:rsidRDefault="00EF63F3" w:rsidP="00EF63F3">
      <w:pPr>
        <w:jc w:val="both"/>
      </w:pPr>
      <w:r w:rsidRPr="00EF63F3">
        <w:tab/>
      </w:r>
    </w:p>
    <w:p w:rsidR="00EF63F3" w:rsidRPr="00EF63F3" w:rsidRDefault="00EF63F3" w:rsidP="00EF63F3">
      <w:pPr>
        <w:ind w:firstLine="720"/>
        <w:jc w:val="both"/>
      </w:pPr>
      <w:proofErr w:type="gramStart"/>
      <w:r w:rsidRPr="00EF63F3">
        <w:t xml:space="preserve">1.Принять проект закона Приморского края "О внесении изменения в статью </w:t>
      </w:r>
      <w:r w:rsidRPr="00EF63F3">
        <w:rPr>
          <w:szCs w:val="28"/>
        </w:rPr>
        <w:t>9</w:t>
      </w:r>
      <w:r w:rsidRPr="00EF63F3">
        <w:rPr>
          <w:szCs w:val="28"/>
          <w:vertAlign w:val="superscript"/>
        </w:rPr>
        <w:t>2</w:t>
      </w:r>
      <w:r w:rsidRPr="00EF63F3">
        <w:t xml:space="preserve"> Закона Приморского края </w:t>
      </w:r>
      <w:r w:rsidRPr="00EF63F3">
        <w:rPr>
          <w:szCs w:val="28"/>
        </w:rPr>
        <w:t xml:space="preserve">"О регулировании земельных отношений в Приморском крае" с новым наименованием </w:t>
      </w:r>
      <w:r w:rsidRPr="00EF63F3">
        <w:t xml:space="preserve">"О внесении изменений в Закон Приморского края </w:t>
      </w:r>
      <w:r w:rsidRPr="00EF63F3">
        <w:rPr>
          <w:szCs w:val="28"/>
        </w:rPr>
        <w:t xml:space="preserve">"О регулировании земельных отношений в Приморском крае" </w:t>
      </w:r>
      <w:r w:rsidRPr="00EF63F3">
        <w:t>во втором чтении.</w:t>
      </w:r>
      <w:proofErr w:type="gramEnd"/>
    </w:p>
    <w:p w:rsidR="00EF63F3" w:rsidRPr="00EF63F3" w:rsidRDefault="00EF63F3" w:rsidP="00EF63F3">
      <w:pPr>
        <w:ind w:firstLine="720"/>
        <w:jc w:val="both"/>
      </w:pPr>
    </w:p>
    <w:p w:rsidR="00EF63F3" w:rsidRPr="00EF63F3" w:rsidRDefault="00EF63F3" w:rsidP="00EF63F3">
      <w:pPr>
        <w:ind w:firstLine="720"/>
        <w:jc w:val="both"/>
      </w:pPr>
      <w:r w:rsidRPr="00EF63F3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F63F3" w:rsidRPr="00EF63F3" w:rsidRDefault="00EF63F3" w:rsidP="00EF63F3">
      <w:pPr>
        <w:ind w:firstLine="720"/>
        <w:jc w:val="both"/>
      </w:pPr>
    </w:p>
    <w:p w:rsidR="00EF63F3" w:rsidRPr="00EF63F3" w:rsidRDefault="00EF63F3" w:rsidP="00EF63F3">
      <w:pPr>
        <w:ind w:firstLine="720"/>
        <w:jc w:val="both"/>
      </w:pPr>
      <w:r w:rsidRPr="00EF63F3">
        <w:t>3.Настоящее постановление вступает в силу со дня его принятия.</w:t>
      </w:r>
    </w:p>
    <w:p w:rsidR="00EF63F3" w:rsidRPr="00EF63F3" w:rsidRDefault="00EF63F3" w:rsidP="00EF63F3">
      <w:pPr>
        <w:ind w:firstLine="851"/>
        <w:jc w:val="both"/>
      </w:pPr>
    </w:p>
    <w:p w:rsidR="00EF63F3" w:rsidRPr="00EF63F3" w:rsidRDefault="00EF63F3" w:rsidP="00EF63F3">
      <w:pPr>
        <w:ind w:firstLine="851"/>
        <w:jc w:val="both"/>
      </w:pPr>
    </w:p>
    <w:p w:rsidR="00EF63F3" w:rsidRPr="00EF63F3" w:rsidRDefault="00EF63F3" w:rsidP="00EF63F3">
      <w:pPr>
        <w:ind w:firstLine="851"/>
        <w:jc w:val="both"/>
      </w:pPr>
    </w:p>
    <w:p w:rsidR="00EF63F3" w:rsidRPr="00EF63F3" w:rsidRDefault="00EF63F3" w:rsidP="00EF63F3">
      <w:pPr>
        <w:jc w:val="both"/>
      </w:pPr>
      <w:r w:rsidRPr="00EF63F3">
        <w:t xml:space="preserve">Председатель </w:t>
      </w:r>
    </w:p>
    <w:p w:rsidR="00EF63F3" w:rsidRPr="00EF63F3" w:rsidRDefault="00EF63F3" w:rsidP="00EF63F3">
      <w:pPr>
        <w:jc w:val="both"/>
      </w:pPr>
      <w:r w:rsidRPr="00EF63F3">
        <w:t>Законодательного Собрания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3A7" w:rsidRDefault="00C413A7">
      <w:r>
        <w:separator/>
      </w:r>
    </w:p>
  </w:endnote>
  <w:endnote w:type="continuationSeparator" w:id="0">
    <w:p w:rsidR="00C413A7" w:rsidRDefault="00C4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3A7" w:rsidRDefault="00C413A7">
      <w:r>
        <w:separator/>
      </w:r>
    </w:p>
  </w:footnote>
  <w:footnote w:type="continuationSeparator" w:id="0">
    <w:p w:rsidR="00C413A7" w:rsidRDefault="00C41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3F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13A7"/>
    <w:rsid w:val="00CA7E54"/>
    <w:rsid w:val="00CE19DF"/>
    <w:rsid w:val="00D02716"/>
    <w:rsid w:val="00DF01B2"/>
    <w:rsid w:val="00E93A7F"/>
    <w:rsid w:val="00EF502B"/>
    <w:rsid w:val="00EF63F3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2017-09-27T07:51:00Z</cp:lastPrinted>
  <dcterms:created xsi:type="dcterms:W3CDTF">2017-09-27T07:51:00Z</dcterms:created>
  <dcterms:modified xsi:type="dcterms:W3CDTF">2017-09-27T07:52:00Z</dcterms:modified>
</cp:coreProperties>
</file>