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1E6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1E6C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1E6C" w:rsidRPr="00CA1E6C">
              <w:rPr>
                <w:szCs w:val="28"/>
              </w:rPr>
              <w:t>499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1E6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1E6C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Закон Приморского края "О пожарной безопасности в Приморском крае"</w:t>
            </w:r>
          </w:p>
          <w:p w:rsidR="000B3FB2" w:rsidRPr="00CA1E6C" w:rsidRDefault="000B3FB2" w:rsidP="0094344A">
            <w:pPr>
              <w:ind w:left="-108"/>
              <w:jc w:val="both"/>
            </w:pPr>
          </w:p>
        </w:tc>
      </w:tr>
    </w:tbl>
    <w:p w:rsidR="00CA1E6C" w:rsidRDefault="00CA1E6C" w:rsidP="00CA1E6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A1E6C" w:rsidRDefault="00CA1E6C" w:rsidP="00CA1E6C">
      <w:pPr>
        <w:pStyle w:val="a3"/>
        <w:tabs>
          <w:tab w:val="clear" w:pos="4153"/>
          <w:tab w:val="clear" w:pos="8306"/>
        </w:tabs>
      </w:pPr>
    </w:p>
    <w:p w:rsidR="00CA1E6C" w:rsidRDefault="00CA1E6C" w:rsidP="00CA1E6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A1E6C" w:rsidRDefault="00CA1E6C" w:rsidP="00CA1E6C"/>
    <w:p w:rsidR="00CA1E6C" w:rsidRDefault="00CA1E6C" w:rsidP="00CA1E6C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пожарной безопасности в Приморском крае". </w:t>
      </w:r>
    </w:p>
    <w:p w:rsidR="00CA1E6C" w:rsidRDefault="00CA1E6C" w:rsidP="00CA1E6C">
      <w:pPr>
        <w:ind w:firstLine="720"/>
        <w:jc w:val="both"/>
      </w:pPr>
    </w:p>
    <w:p w:rsidR="00CA1E6C" w:rsidRDefault="00CA1E6C" w:rsidP="00CA1E6C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A1E6C" w:rsidRDefault="00CA1E6C" w:rsidP="00CA1E6C">
      <w:pPr>
        <w:ind w:firstLine="709"/>
        <w:jc w:val="both"/>
      </w:pPr>
    </w:p>
    <w:p w:rsidR="00CA1E6C" w:rsidRDefault="00CA1E6C" w:rsidP="00CA1E6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A1E6C" w:rsidRDefault="00CA1E6C" w:rsidP="00CA1E6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A1E6C" w:rsidRDefault="00CA1E6C" w:rsidP="00CA1E6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A1E6C" w:rsidRDefault="00CA1E6C" w:rsidP="00CA1E6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A1E6C" w:rsidRDefault="00CA1E6C" w:rsidP="00CA1E6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A1E6C" w:rsidRDefault="00CA1E6C" w:rsidP="00CA1E6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57E" w:rsidRDefault="003D657E">
      <w:r>
        <w:separator/>
      </w:r>
    </w:p>
  </w:endnote>
  <w:endnote w:type="continuationSeparator" w:id="0">
    <w:p w:rsidR="003D657E" w:rsidRDefault="003D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57E" w:rsidRDefault="003D657E">
      <w:r>
        <w:separator/>
      </w:r>
    </w:p>
  </w:footnote>
  <w:footnote w:type="continuationSeparator" w:id="0">
    <w:p w:rsidR="003D657E" w:rsidRDefault="003D65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E6C"/>
    <w:rsid w:val="00057575"/>
    <w:rsid w:val="000B3FB2"/>
    <w:rsid w:val="000D628E"/>
    <w:rsid w:val="000E5228"/>
    <w:rsid w:val="00123119"/>
    <w:rsid w:val="00155F7F"/>
    <w:rsid w:val="003325F4"/>
    <w:rsid w:val="00392E21"/>
    <w:rsid w:val="003D657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1E6C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A1E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2017-09-27T08:36:00Z</cp:lastPrinted>
  <dcterms:created xsi:type="dcterms:W3CDTF">2017-09-27T08:36:00Z</dcterms:created>
  <dcterms:modified xsi:type="dcterms:W3CDTF">2017-09-27T08:37:00Z</dcterms:modified>
</cp:coreProperties>
</file>