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39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83F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3FDB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3FDB" w:rsidRPr="00A83FDB">
              <w:rPr>
                <w:szCs w:val="28"/>
              </w:rPr>
              <w:t>496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3FD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A83FDB" w:rsidRDefault="000B3FB2" w:rsidP="0094344A">
            <w:pPr>
              <w:ind w:left="-108"/>
              <w:jc w:val="both"/>
            </w:pPr>
          </w:p>
        </w:tc>
      </w:tr>
    </w:tbl>
    <w:p w:rsidR="00A83FDB" w:rsidRDefault="00A83FDB" w:rsidP="00A83FD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83FDB" w:rsidRDefault="00A83FDB" w:rsidP="00A83FDB">
      <w:pPr>
        <w:pStyle w:val="a3"/>
        <w:tabs>
          <w:tab w:val="clear" w:pos="4153"/>
          <w:tab w:val="clear" w:pos="8306"/>
        </w:tabs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83FDB" w:rsidRDefault="00A83FDB" w:rsidP="00A83FDB"/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83FDB" w:rsidRDefault="00A83FDB" w:rsidP="00A83F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83FDB" w:rsidRDefault="00A83FDB" w:rsidP="00A83FD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FDB" w:rsidRDefault="00A83FDB">
      <w:r>
        <w:separator/>
      </w:r>
    </w:p>
  </w:endnote>
  <w:endnote w:type="continuationSeparator" w:id="0">
    <w:p w:rsidR="00A83FDB" w:rsidRDefault="00A8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FDB" w:rsidRDefault="00A83FDB">
      <w:r>
        <w:separator/>
      </w:r>
    </w:p>
  </w:footnote>
  <w:footnote w:type="continuationSeparator" w:id="0">
    <w:p w:rsidR="00A83FDB" w:rsidRDefault="00A83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3FD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2017-09-27T06:11:00Z</cp:lastPrinted>
  <dcterms:created xsi:type="dcterms:W3CDTF">2017-09-27T06:10:00Z</dcterms:created>
  <dcterms:modified xsi:type="dcterms:W3CDTF">2017-09-27T06:11:00Z</dcterms:modified>
</cp:coreProperties>
</file>