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3D791F" w:rsidP="00C91143">
            <w:pPr>
              <w:pStyle w:val="1"/>
              <w:spacing w:line="240" w:lineRule="auto"/>
              <w:ind w:left="-108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5013960</wp:posOffset>
                      </wp:positionH>
                      <wp:positionV relativeFrom="page">
                        <wp:posOffset>548640</wp:posOffset>
                      </wp:positionV>
                      <wp:extent cx="2081530" cy="828040"/>
                      <wp:effectExtent l="3810" t="0" r="635" b="444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81530" cy="828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548B" w:rsidRDefault="00826950" w:rsidP="00125B6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94.8pt;margin-top:43.2pt;width:163.9pt;height:65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" o:allowincell="f" stroked="f">
                      <v:textbox inset="0,0,0,0">
                        <w:txbxContent>
                          <w:p w:rsidR="0001548B" w:rsidRDefault="00826950" w:rsidP="00125B6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B72BA8" w:rsidP="00826950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826950">
            <w:pPr>
              <w:ind w:left="-108"/>
              <w:jc w:val="both"/>
            </w:pPr>
            <w:r>
              <w:t>О</w:t>
            </w:r>
            <w:r w:rsidR="003702E6">
              <w:t xml:space="preserve"> </w:t>
            </w:r>
            <w:r w:rsidR="00826950">
              <w:t>Правилах депутатской этики</w:t>
            </w:r>
            <w:r w:rsidR="000636FD">
              <w:t xml:space="preserve"> 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0457F7" w:rsidRDefault="004B5EB2" w:rsidP="000457F7">
      <w:pPr>
        <w:ind w:firstLine="709"/>
        <w:jc w:val="both"/>
      </w:pPr>
      <w:r>
        <w:t>1.</w:t>
      </w:r>
      <w:r w:rsidR="00E903FA">
        <w:t xml:space="preserve">Утвердить </w:t>
      </w:r>
      <w:r w:rsidR="008659B2">
        <w:t>Правила депутатской этики</w:t>
      </w:r>
      <w:r w:rsidR="00E903FA">
        <w:t xml:space="preserve"> (прилага</w:t>
      </w:r>
      <w:r w:rsidR="00E63725">
        <w:t>ю</w:t>
      </w:r>
      <w:bookmarkStart w:id="0" w:name="_GoBack"/>
      <w:bookmarkEnd w:id="0"/>
      <w:r w:rsidR="00E903FA">
        <w:t>тся).</w:t>
      </w:r>
    </w:p>
    <w:p w:rsidR="00472729" w:rsidRDefault="00472729" w:rsidP="000457F7">
      <w:pPr>
        <w:ind w:firstLine="709"/>
        <w:jc w:val="both"/>
      </w:pPr>
    </w:p>
    <w:p w:rsidR="007E4E30" w:rsidRDefault="004B5EB2" w:rsidP="004B5EB2">
      <w:pPr>
        <w:jc w:val="both"/>
      </w:pPr>
      <w:r>
        <w:tab/>
      </w:r>
      <w:r w:rsidR="00FF0550" w:rsidRPr="00321FAA">
        <w:t>2</w:t>
      </w:r>
      <w:r w:rsidR="007E4E30" w:rsidRPr="00321FAA">
        <w:t>.</w:t>
      </w:r>
      <w:r w:rsidR="0024452D">
        <w:t>П</w:t>
      </w:r>
      <w:r w:rsidR="00C8322C" w:rsidRPr="00321FAA">
        <w:t>ризнать утратившими</w:t>
      </w:r>
      <w:r w:rsidR="002B6CE8" w:rsidRPr="00321FAA">
        <w:t xml:space="preserve"> силу</w:t>
      </w:r>
      <w:r w:rsidR="00C8322C" w:rsidRPr="00321FAA">
        <w:t>:</w:t>
      </w:r>
    </w:p>
    <w:p w:rsidR="00C8322C" w:rsidRDefault="00C8322C" w:rsidP="004B5EB2">
      <w:pPr>
        <w:jc w:val="both"/>
      </w:pPr>
      <w:r>
        <w:tab/>
      </w:r>
      <w:r w:rsidR="00E224C6">
        <w:t xml:space="preserve">постановление Думы Приморского края от 05.09.2000 № 798 </w:t>
      </w:r>
      <w:r w:rsidR="00E224C6">
        <w:br/>
        <w:t>"О Правилах депутатской этики" (</w:t>
      </w:r>
      <w:r w:rsidR="009C6BC0" w:rsidRPr="009C6BC0">
        <w:t xml:space="preserve">Ведомости Думы Приморского края", 2000, </w:t>
      </w:r>
      <w:r w:rsidR="0041416E">
        <w:t>№</w:t>
      </w:r>
      <w:r w:rsidR="009C6BC0" w:rsidRPr="009C6BC0">
        <w:t xml:space="preserve"> 67</w:t>
      </w:r>
      <w:r w:rsidR="0041416E">
        <w:t>, стр.</w:t>
      </w:r>
      <w:r w:rsidR="00FF0550">
        <w:t xml:space="preserve"> 14); </w:t>
      </w:r>
    </w:p>
    <w:p w:rsidR="004B5EB2" w:rsidRDefault="00FF0550" w:rsidP="00FF0550">
      <w:pPr>
        <w:jc w:val="both"/>
      </w:pPr>
      <w:r>
        <w:tab/>
        <w:t xml:space="preserve">постановление Законодательного Собрания Приморского края от 18.04.2002 № 1247 "О внесении изменений в отдельные постановления Думы Приморского края в связи с принятием Закона Приморского края </w:t>
      </w:r>
      <w:r>
        <w:br/>
        <w:t>"О внесении изменений и дополнений в Устав Приморского края" (</w:t>
      </w:r>
      <w:r w:rsidRPr="00FF0550">
        <w:t>Ведомости Законодательного Собрания Приморского края</w:t>
      </w:r>
      <w:r>
        <w:t xml:space="preserve">, </w:t>
      </w:r>
      <w:r w:rsidRPr="00FF0550">
        <w:t xml:space="preserve">2002, </w:t>
      </w:r>
      <w:r>
        <w:t>№</w:t>
      </w:r>
      <w:r w:rsidRPr="00FF0550">
        <w:t xml:space="preserve"> 114</w:t>
      </w:r>
      <w:r>
        <w:t xml:space="preserve">, </w:t>
      </w:r>
      <w:r w:rsidR="00321FAA">
        <w:br/>
      </w:r>
      <w:r w:rsidRPr="00321FAA">
        <w:t>стр.</w:t>
      </w:r>
      <w:r w:rsidR="00870FC6">
        <w:t xml:space="preserve"> </w:t>
      </w:r>
      <w:r w:rsidR="00321FAA">
        <w:t>36).</w:t>
      </w:r>
    </w:p>
    <w:p w:rsidR="004B5EB2" w:rsidRDefault="004B5EB2" w:rsidP="004B5EB2">
      <w:pPr>
        <w:jc w:val="both"/>
      </w:pPr>
    </w:p>
    <w:p w:rsidR="004B5EB2" w:rsidRDefault="00FF0550" w:rsidP="00FF0550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FF0550" w:rsidRDefault="00FF0550" w:rsidP="00FF0550">
      <w:pPr>
        <w:ind w:firstLine="709"/>
        <w:jc w:val="both"/>
      </w:pPr>
    </w:p>
    <w:p w:rsidR="00FF0550" w:rsidRDefault="00FF0550" w:rsidP="00FF0550">
      <w:pPr>
        <w:ind w:firstLine="709"/>
        <w:jc w:val="both"/>
      </w:pPr>
    </w:p>
    <w:p w:rsidR="00FF0550" w:rsidRDefault="00FF0550" w:rsidP="00FF0550">
      <w:pPr>
        <w:ind w:firstLine="709"/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C4929">
        <w:t xml:space="preserve">      </w:t>
      </w:r>
      <w:r w:rsidR="00620202">
        <w:t xml:space="preserve"> </w:t>
      </w:r>
      <w:r>
        <w:t xml:space="preserve">   </w:t>
      </w:r>
      <w:r w:rsidR="00321FAA">
        <w:t xml:space="preserve"> </w:t>
      </w:r>
      <w:r>
        <w:t xml:space="preserve">  </w:t>
      </w:r>
      <w:r w:rsidR="00FD42A5">
        <w:t>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0D0C" w:rsidRDefault="00490D0C">
      <w:r>
        <w:separator/>
      </w:r>
    </w:p>
  </w:endnote>
  <w:endnote w:type="continuationSeparator" w:id="0">
    <w:p w:rsidR="00490D0C" w:rsidRDefault="00490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0D0C" w:rsidRDefault="00490D0C">
      <w:r>
        <w:separator/>
      </w:r>
    </w:p>
  </w:footnote>
  <w:footnote w:type="continuationSeparator" w:id="0">
    <w:p w:rsidR="00490D0C" w:rsidRDefault="00490D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1548B"/>
    <w:rsid w:val="00034C43"/>
    <w:rsid w:val="000457F7"/>
    <w:rsid w:val="00057575"/>
    <w:rsid w:val="000636FD"/>
    <w:rsid w:val="0008071B"/>
    <w:rsid w:val="000917C8"/>
    <w:rsid w:val="000922F9"/>
    <w:rsid w:val="000B3FB2"/>
    <w:rsid w:val="000D13B5"/>
    <w:rsid w:val="000D628E"/>
    <w:rsid w:val="000E5228"/>
    <w:rsid w:val="00101882"/>
    <w:rsid w:val="00123119"/>
    <w:rsid w:val="00125B63"/>
    <w:rsid w:val="0012745B"/>
    <w:rsid w:val="001331A8"/>
    <w:rsid w:val="00155F7F"/>
    <w:rsid w:val="00162F91"/>
    <w:rsid w:val="001C26C0"/>
    <w:rsid w:val="001D3B6D"/>
    <w:rsid w:val="00203DD3"/>
    <w:rsid w:val="0022479E"/>
    <w:rsid w:val="0024452D"/>
    <w:rsid w:val="0026261B"/>
    <w:rsid w:val="002B6843"/>
    <w:rsid w:val="002B6CE8"/>
    <w:rsid w:val="00310478"/>
    <w:rsid w:val="00312D93"/>
    <w:rsid w:val="00321FAA"/>
    <w:rsid w:val="003325F4"/>
    <w:rsid w:val="00360842"/>
    <w:rsid w:val="003702E6"/>
    <w:rsid w:val="00392E21"/>
    <w:rsid w:val="00393523"/>
    <w:rsid w:val="003942D8"/>
    <w:rsid w:val="003C4929"/>
    <w:rsid w:val="003D791F"/>
    <w:rsid w:val="0041416E"/>
    <w:rsid w:val="0045483D"/>
    <w:rsid w:val="00472729"/>
    <w:rsid w:val="00490D0C"/>
    <w:rsid w:val="00496906"/>
    <w:rsid w:val="004B5EB2"/>
    <w:rsid w:val="004B69FA"/>
    <w:rsid w:val="004D1A01"/>
    <w:rsid w:val="005018D7"/>
    <w:rsid w:val="005A5857"/>
    <w:rsid w:val="005A6019"/>
    <w:rsid w:val="005E6130"/>
    <w:rsid w:val="00613293"/>
    <w:rsid w:val="00620202"/>
    <w:rsid w:val="006375CD"/>
    <w:rsid w:val="0064712A"/>
    <w:rsid w:val="00667D86"/>
    <w:rsid w:val="006774A4"/>
    <w:rsid w:val="00695A4A"/>
    <w:rsid w:val="006A165F"/>
    <w:rsid w:val="006D45ED"/>
    <w:rsid w:val="006E650F"/>
    <w:rsid w:val="006F4497"/>
    <w:rsid w:val="00726997"/>
    <w:rsid w:val="00737017"/>
    <w:rsid w:val="007731E8"/>
    <w:rsid w:val="007969EA"/>
    <w:rsid w:val="007B48E7"/>
    <w:rsid w:val="007B5289"/>
    <w:rsid w:val="007E4E30"/>
    <w:rsid w:val="00807347"/>
    <w:rsid w:val="00826950"/>
    <w:rsid w:val="00835A0E"/>
    <w:rsid w:val="008659B2"/>
    <w:rsid w:val="00870FC6"/>
    <w:rsid w:val="00880587"/>
    <w:rsid w:val="008818A7"/>
    <w:rsid w:val="00922AED"/>
    <w:rsid w:val="00924B45"/>
    <w:rsid w:val="00931FD6"/>
    <w:rsid w:val="009372FF"/>
    <w:rsid w:val="0094344A"/>
    <w:rsid w:val="00944ABF"/>
    <w:rsid w:val="00971180"/>
    <w:rsid w:val="00986124"/>
    <w:rsid w:val="009959AC"/>
    <w:rsid w:val="009C06BA"/>
    <w:rsid w:val="009C6BC0"/>
    <w:rsid w:val="009D6722"/>
    <w:rsid w:val="00A13794"/>
    <w:rsid w:val="00A26C60"/>
    <w:rsid w:val="00A93332"/>
    <w:rsid w:val="00AD57B1"/>
    <w:rsid w:val="00AE5EE6"/>
    <w:rsid w:val="00AE7E01"/>
    <w:rsid w:val="00AF1AAA"/>
    <w:rsid w:val="00B67426"/>
    <w:rsid w:val="00B72BA8"/>
    <w:rsid w:val="00BA58C7"/>
    <w:rsid w:val="00BF147E"/>
    <w:rsid w:val="00C12A2D"/>
    <w:rsid w:val="00C20E8F"/>
    <w:rsid w:val="00C31292"/>
    <w:rsid w:val="00C60B45"/>
    <w:rsid w:val="00C8322C"/>
    <w:rsid w:val="00C91143"/>
    <w:rsid w:val="00C97A3F"/>
    <w:rsid w:val="00CA7E54"/>
    <w:rsid w:val="00CC1C98"/>
    <w:rsid w:val="00CD5C43"/>
    <w:rsid w:val="00CE19DF"/>
    <w:rsid w:val="00D02716"/>
    <w:rsid w:val="00D707F6"/>
    <w:rsid w:val="00DC1815"/>
    <w:rsid w:val="00DF01B2"/>
    <w:rsid w:val="00E224C6"/>
    <w:rsid w:val="00E63725"/>
    <w:rsid w:val="00E903FA"/>
    <w:rsid w:val="00E93A7F"/>
    <w:rsid w:val="00EA1250"/>
    <w:rsid w:val="00EB5C13"/>
    <w:rsid w:val="00EE0ED4"/>
    <w:rsid w:val="00EF502B"/>
    <w:rsid w:val="00F75CDD"/>
    <w:rsid w:val="00FD42A5"/>
    <w:rsid w:val="00FF0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106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19</cp:revision>
  <cp:lastPrinted>2017-08-30T06:19:00Z</cp:lastPrinted>
  <dcterms:created xsi:type="dcterms:W3CDTF">2017-03-29T06:22:00Z</dcterms:created>
  <dcterms:modified xsi:type="dcterms:W3CDTF">2017-09-18T05:02:00Z</dcterms:modified>
</cp:coreProperties>
</file>