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4F162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B777ED" w:rsidP="00125B6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B777E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B777ED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CD5C43">
              <w:t>я</w:t>
            </w:r>
            <w:r>
              <w:t xml:space="preserve"> в  </w:t>
            </w:r>
            <w:r w:rsidR="00101882">
              <w:t xml:space="preserve">статью </w:t>
            </w:r>
            <w:r w:rsidR="0008071B">
              <w:t>1</w:t>
            </w:r>
            <w:r w:rsidR="00B777ED">
              <w:t>9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BF147E">
        <w:t>я</w:t>
      </w:r>
      <w:r w:rsidR="000457F7">
        <w:t xml:space="preserve"> в </w:t>
      </w:r>
      <w:r w:rsidR="00101882">
        <w:t xml:space="preserve">статью </w:t>
      </w:r>
      <w:r w:rsidR="0008071B">
        <w:t>1</w:t>
      </w:r>
      <w:r w:rsidR="00B777ED">
        <w:t>9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4B7332" w:rsidRDefault="004B7332" w:rsidP="004B7332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 w:rsidR="007630A3">
        <w:t>1</w:t>
      </w:r>
      <w:r w:rsidR="002C729E">
        <w:t>6</w:t>
      </w:r>
      <w:bookmarkStart w:id="0" w:name="_GoBack"/>
      <w:bookmarkEnd w:id="0"/>
      <w:r w:rsidR="007630A3">
        <w:t xml:space="preserve"> </w:t>
      </w:r>
      <w:r w:rsidR="001C0D30">
        <w:t>ок</w:t>
      </w:r>
      <w:r w:rsidR="007630A3">
        <w:t>тября</w:t>
      </w:r>
      <w:r>
        <w:t xml:space="preserve"> 2017 года.</w:t>
      </w:r>
    </w:p>
    <w:p w:rsidR="004B7332" w:rsidRDefault="004B7332" w:rsidP="004B7332">
      <w:pPr>
        <w:jc w:val="both"/>
      </w:pPr>
    </w:p>
    <w:p w:rsidR="004B5EB2" w:rsidRDefault="004B7332" w:rsidP="004B7332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4B7332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626" w:rsidRDefault="004F1626">
      <w:r>
        <w:separator/>
      </w:r>
    </w:p>
  </w:endnote>
  <w:endnote w:type="continuationSeparator" w:id="0">
    <w:p w:rsidR="004F1626" w:rsidRDefault="004F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626" w:rsidRDefault="004F1626">
      <w:r>
        <w:separator/>
      </w:r>
    </w:p>
  </w:footnote>
  <w:footnote w:type="continuationSeparator" w:id="0">
    <w:p w:rsidR="004F1626" w:rsidRDefault="004F1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203DD3"/>
    <w:rsid w:val="0022479E"/>
    <w:rsid w:val="002B6843"/>
    <w:rsid w:val="002C729E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672A"/>
    <w:rsid w:val="00B67426"/>
    <w:rsid w:val="00B777ED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48</cp:revision>
  <cp:lastPrinted>2014-06-11T03:07:00Z</cp:lastPrinted>
  <dcterms:created xsi:type="dcterms:W3CDTF">2014-10-13T22:19:00Z</dcterms:created>
  <dcterms:modified xsi:type="dcterms:W3CDTF">2017-08-14T00:13:00Z</dcterms:modified>
</cp:coreProperties>
</file>