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3002C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FB5957" w:rsidRDefault="00FE3B05" w:rsidP="009A569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</w:t>
                        </w:r>
                      </w:p>
                      <w:p w:rsidR="00BC13CB" w:rsidRDefault="00FE3B05" w:rsidP="009A569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5F53B0">
        <w:rPr>
          <w:b/>
        </w:rPr>
        <w:t xml:space="preserve">Й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Pr="00F263FE">
        <w:rPr>
          <w:b/>
        </w:rPr>
        <w:t>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0B1B9D" w:rsidRDefault="00763EE5" w:rsidP="009610B0">
      <w:pPr>
        <w:ind w:firstLine="708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</w:t>
      </w:r>
      <w:r w:rsidR="00A75B9F">
        <w:rPr>
          <w:szCs w:val="28"/>
        </w:rPr>
        <w:t>края</w:t>
      </w:r>
      <w:r w:rsidR="00EC16F1">
        <w:rPr>
          <w:szCs w:val="28"/>
        </w:rPr>
        <w:t xml:space="preserve"> 26 июля              2017 года</w:t>
      </w:r>
      <w:r w:rsidR="00BE30F2">
        <w:rPr>
          <w:szCs w:val="28"/>
        </w:rPr>
        <w:t xml:space="preserve"> в первом чтении</w:t>
      </w:r>
    </w:p>
    <w:p w:rsidR="00CA284B" w:rsidRDefault="00CA284B" w:rsidP="003002CC">
      <w:pPr>
        <w:ind w:firstLine="708"/>
        <w:jc w:val="both"/>
        <w:rPr>
          <w:szCs w:val="28"/>
        </w:rPr>
      </w:pPr>
      <w:proofErr w:type="gramStart"/>
      <w:r w:rsidRPr="00CA284B">
        <w:rPr>
          <w:szCs w:val="28"/>
        </w:rPr>
        <w:t>Принят</w:t>
      </w:r>
      <w:proofErr w:type="gramEnd"/>
      <w:r w:rsidRPr="00CA284B">
        <w:rPr>
          <w:szCs w:val="28"/>
        </w:rPr>
        <w:t xml:space="preserve"> Законодательным Собранием Приморского края</w:t>
      </w:r>
      <w:r w:rsidR="00636B20">
        <w:rPr>
          <w:szCs w:val="28"/>
        </w:rPr>
        <w:t xml:space="preserve"> во втором чтении</w:t>
      </w:r>
    </w:p>
    <w:p w:rsidR="00636B20" w:rsidRDefault="00636B20" w:rsidP="00017F2B">
      <w:pPr>
        <w:ind w:left="142" w:firstLine="566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754692" w:rsidRDefault="00754692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proofErr w:type="gramStart"/>
      <w:r w:rsidRPr="0073047D">
        <w:rPr>
          <w:szCs w:val="28"/>
        </w:rPr>
        <w:t>Внести в Закон Приморского края от 22 декабря 2008 года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 2013, № 52, стр. 16, № 67, стр. 45;</w:t>
      </w:r>
      <w:proofErr w:type="gramEnd"/>
      <w:r w:rsidRPr="0073047D">
        <w:rPr>
          <w:szCs w:val="28"/>
        </w:rPr>
        <w:t xml:space="preserve"> </w:t>
      </w:r>
      <w:proofErr w:type="gramStart"/>
      <w:r w:rsidRPr="0073047D">
        <w:rPr>
          <w:szCs w:val="28"/>
        </w:rPr>
        <w:t xml:space="preserve">2014, № 89, стр. 38, № 98, стр. 55; 2015, № 135, стр. 75, № 141, стр. </w:t>
      </w:r>
      <w:proofErr w:type="gramEnd"/>
      <w:r w:rsidRPr="0073047D">
        <w:rPr>
          <w:szCs w:val="28"/>
        </w:rPr>
        <w:t xml:space="preserve">59; 2016, № 151, </w:t>
      </w:r>
      <w:r w:rsidR="003002CC">
        <w:rPr>
          <w:szCs w:val="28"/>
        </w:rPr>
        <w:t xml:space="preserve">     </w:t>
      </w:r>
      <w:bookmarkStart w:id="0" w:name="_GoBack"/>
      <w:bookmarkEnd w:id="0"/>
      <w:r w:rsidRPr="0073047D">
        <w:rPr>
          <w:szCs w:val="28"/>
        </w:rPr>
        <w:t xml:space="preserve">стр. </w:t>
      </w:r>
      <w:proofErr w:type="gramStart"/>
      <w:r w:rsidRPr="0073047D">
        <w:rPr>
          <w:szCs w:val="28"/>
        </w:rPr>
        <w:t>55, № 154, стр. 3, № 160, стр. 40; 2017, № 15, стр. 30, № 25, стр. 49) следующие изменения:</w:t>
      </w:r>
      <w:proofErr w:type="gramEnd"/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1)статью 9 изложить в следующей редакции:</w:t>
      </w:r>
    </w:p>
    <w:p w:rsid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 xml:space="preserve">"СТАТЬЯ 9. ПОДГОТОВКА ПРОЕКТА ЗАКОНА ПРИМОРСКОГО </w:t>
      </w:r>
    </w:p>
    <w:p w:rsid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D54725">
        <w:rPr>
          <w:szCs w:val="28"/>
        </w:rPr>
        <w:t xml:space="preserve"> </w:t>
      </w:r>
      <w:r>
        <w:rPr>
          <w:szCs w:val="28"/>
        </w:rPr>
        <w:t xml:space="preserve"> КРАЯ</w:t>
      </w:r>
      <w:r w:rsidRPr="0073047D">
        <w:rPr>
          <w:szCs w:val="28"/>
        </w:rPr>
        <w:t xml:space="preserve"> К</w:t>
      </w:r>
      <w:r>
        <w:rPr>
          <w:szCs w:val="28"/>
        </w:rPr>
        <w:t xml:space="preserve"> РАССМОТРЕНИЮ </w:t>
      </w:r>
      <w:proofErr w:type="gramStart"/>
      <w:r>
        <w:rPr>
          <w:szCs w:val="28"/>
        </w:rPr>
        <w:t>ЗАКОНОДАТЕЛЬНЫМ</w:t>
      </w:r>
      <w:proofErr w:type="gramEnd"/>
    </w:p>
    <w:p w:rsidR="0073047D" w:rsidRP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Pr="0073047D">
        <w:rPr>
          <w:szCs w:val="28"/>
        </w:rPr>
        <w:t>СОБРАНИЕМ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</w:p>
    <w:p w:rsidR="0073047D" w:rsidRPr="0073047D" w:rsidRDefault="0073047D" w:rsidP="0073047D">
      <w:pPr>
        <w:ind w:firstLine="708"/>
        <w:jc w:val="both"/>
        <w:rPr>
          <w:szCs w:val="28"/>
        </w:rPr>
      </w:pPr>
      <w:proofErr w:type="gramStart"/>
      <w:r w:rsidRPr="0073047D">
        <w:rPr>
          <w:szCs w:val="28"/>
        </w:rPr>
        <w:t>Подготовка проекта закона Приморского края к рассмотрению Законодательным Собранием включает обсуждение проекта закона Приморского края в комитетах Законодательного Собрания, учет отзывов, замечаний и предложений по проекту закона Приморского края, назначение и проведение в необходимых случаях научной экспертизы проекта закона Приморского края, проведение правовой и лингвистической экспертиз проекта закона Приморского края правовым управлением аппарата Законодательного Собрания, вынесение в необходимых случаях проекта</w:t>
      </w:r>
      <w:proofErr w:type="gramEnd"/>
      <w:r w:rsidRPr="0073047D">
        <w:rPr>
          <w:szCs w:val="28"/>
        </w:rPr>
        <w:t xml:space="preserve"> закона Приморского края на общественное обсуждение и (или) направление проекта закона Приморского края для проведения общественной экспертизы в порядке, предусмотренном настоящим Законом и Регламентом Законодательного Собрания</w:t>
      </w:r>
      <w:proofErr w:type="gramStart"/>
      <w:r w:rsidRPr="0073047D">
        <w:rPr>
          <w:szCs w:val="28"/>
        </w:rPr>
        <w:t>.";</w:t>
      </w:r>
      <w:proofErr w:type="gramEnd"/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2)статью 12 изложить в следующей редакции: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 xml:space="preserve">"СТАТЬЯ 12. АНТИКОРРУПЦИОННАЯ ЭКСПЕРТИЗА ПРОЕКТА 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D54725">
        <w:rPr>
          <w:szCs w:val="28"/>
        </w:rPr>
        <w:t xml:space="preserve"> </w:t>
      </w:r>
      <w:r>
        <w:rPr>
          <w:szCs w:val="28"/>
        </w:rPr>
        <w:t xml:space="preserve">   </w:t>
      </w:r>
      <w:r w:rsidRPr="0073047D">
        <w:rPr>
          <w:szCs w:val="28"/>
        </w:rPr>
        <w:t>ЗАКОНА ПРИМОРСКОГО КРАЯ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lastRenderedPageBreak/>
        <w:t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коррупциогенных факторов и их последующего устранения.</w:t>
      </w:r>
    </w:p>
    <w:p w:rsidR="005A2C44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В случае выявления в проекте закона Приморского края коррупциогенных факторов результаты антикоррупционной экспертизы отражаются в заключении, подготавливаемом по итогам правовой экспертизы</w:t>
      </w:r>
      <w:proofErr w:type="gramStart"/>
      <w:r w:rsidRPr="0073047D">
        <w:rPr>
          <w:szCs w:val="28"/>
        </w:rPr>
        <w:t>.".</w:t>
      </w:r>
      <w:proofErr w:type="gramEnd"/>
    </w:p>
    <w:p w:rsidR="0073047D" w:rsidRDefault="0073047D" w:rsidP="00763EE5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A768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sectPr w:rsidR="00763EE5" w:rsidSect="00B62B0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87" w:rsidRDefault="00413487">
      <w:r>
        <w:separator/>
      </w:r>
    </w:p>
  </w:endnote>
  <w:endnote w:type="continuationSeparator" w:id="0">
    <w:p w:rsidR="00413487" w:rsidRDefault="0041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87" w:rsidRDefault="00413487">
      <w:r>
        <w:separator/>
      </w:r>
    </w:p>
  </w:footnote>
  <w:footnote w:type="continuationSeparator" w:id="0">
    <w:p w:rsidR="00413487" w:rsidRDefault="00413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3002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1BF"/>
    <w:multiLevelType w:val="hybridMultilevel"/>
    <w:tmpl w:val="5FE0ACB0"/>
    <w:lvl w:ilvl="0" w:tplc="C09A6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17F2B"/>
    <w:rsid w:val="0003291F"/>
    <w:rsid w:val="00075C50"/>
    <w:rsid w:val="00091572"/>
    <w:rsid w:val="000B1B9D"/>
    <w:rsid w:val="000B7627"/>
    <w:rsid w:val="000E22AA"/>
    <w:rsid w:val="00147E2B"/>
    <w:rsid w:val="001676AF"/>
    <w:rsid w:val="001A7686"/>
    <w:rsid w:val="001B0F9A"/>
    <w:rsid w:val="001C5682"/>
    <w:rsid w:val="001C756C"/>
    <w:rsid w:val="002236BC"/>
    <w:rsid w:val="00227806"/>
    <w:rsid w:val="002321DE"/>
    <w:rsid w:val="00264840"/>
    <w:rsid w:val="00272FDE"/>
    <w:rsid w:val="00286877"/>
    <w:rsid w:val="002A15B2"/>
    <w:rsid w:val="002A7162"/>
    <w:rsid w:val="002A79E8"/>
    <w:rsid w:val="002D2C52"/>
    <w:rsid w:val="002D5342"/>
    <w:rsid w:val="003002CC"/>
    <w:rsid w:val="00331B99"/>
    <w:rsid w:val="00354619"/>
    <w:rsid w:val="00380EE1"/>
    <w:rsid w:val="0038392B"/>
    <w:rsid w:val="003B26E7"/>
    <w:rsid w:val="003C0469"/>
    <w:rsid w:val="003F6892"/>
    <w:rsid w:val="00413487"/>
    <w:rsid w:val="00441D0B"/>
    <w:rsid w:val="0047435B"/>
    <w:rsid w:val="004A4356"/>
    <w:rsid w:val="004C772C"/>
    <w:rsid w:val="004F3A95"/>
    <w:rsid w:val="005154A8"/>
    <w:rsid w:val="005339D9"/>
    <w:rsid w:val="00540565"/>
    <w:rsid w:val="005A2827"/>
    <w:rsid w:val="005A2C44"/>
    <w:rsid w:val="005A671E"/>
    <w:rsid w:val="005B371A"/>
    <w:rsid w:val="005F53B0"/>
    <w:rsid w:val="006102F4"/>
    <w:rsid w:val="00636B20"/>
    <w:rsid w:val="006452E9"/>
    <w:rsid w:val="006714A4"/>
    <w:rsid w:val="00676378"/>
    <w:rsid w:val="006B4E20"/>
    <w:rsid w:val="006D3C4A"/>
    <w:rsid w:val="007271BE"/>
    <w:rsid w:val="0073047D"/>
    <w:rsid w:val="00740DF8"/>
    <w:rsid w:val="00754692"/>
    <w:rsid w:val="00761A91"/>
    <w:rsid w:val="00763EE5"/>
    <w:rsid w:val="007655E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26070"/>
    <w:rsid w:val="009610B0"/>
    <w:rsid w:val="00997389"/>
    <w:rsid w:val="009A569C"/>
    <w:rsid w:val="009C099D"/>
    <w:rsid w:val="009C2A59"/>
    <w:rsid w:val="009C55B6"/>
    <w:rsid w:val="00A67F0D"/>
    <w:rsid w:val="00A71E25"/>
    <w:rsid w:val="00A75B9F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C13CB"/>
    <w:rsid w:val="00BD2D54"/>
    <w:rsid w:val="00BE0544"/>
    <w:rsid w:val="00BE30F2"/>
    <w:rsid w:val="00BE48DD"/>
    <w:rsid w:val="00C12161"/>
    <w:rsid w:val="00C93D60"/>
    <w:rsid w:val="00CA284B"/>
    <w:rsid w:val="00CC406B"/>
    <w:rsid w:val="00CD414E"/>
    <w:rsid w:val="00D03685"/>
    <w:rsid w:val="00D5472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27D7"/>
    <w:rsid w:val="00E65E64"/>
    <w:rsid w:val="00EA795F"/>
    <w:rsid w:val="00EC16F1"/>
    <w:rsid w:val="00F07509"/>
    <w:rsid w:val="00F15397"/>
    <w:rsid w:val="00F23036"/>
    <w:rsid w:val="00F40BA4"/>
    <w:rsid w:val="00F41A8E"/>
    <w:rsid w:val="00F4534D"/>
    <w:rsid w:val="00F90656"/>
    <w:rsid w:val="00FB5957"/>
    <w:rsid w:val="00FC7C40"/>
    <w:rsid w:val="00FD1087"/>
    <w:rsid w:val="00F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D5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180</TotalTime>
  <Pages>2</Pages>
  <Words>329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56</cp:revision>
  <cp:lastPrinted>2017-09-18T06:27:00Z</cp:lastPrinted>
  <dcterms:created xsi:type="dcterms:W3CDTF">2015-07-22T04:12:00Z</dcterms:created>
  <dcterms:modified xsi:type="dcterms:W3CDTF">2017-09-19T04:36:00Z</dcterms:modified>
</cp:coreProperties>
</file>