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1941D0" w:rsidP="004B5EB2">
            <w:pPr>
              <w:pStyle w:val="1"/>
              <w:spacing w:line="240" w:lineRule="auto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397.2pt;margin-top:43.2pt;width:161.5pt;height:65.2pt;z-index:251658240;mso-position-horizontal-relative:page;mso-position-vertical-relative:page" o:allowincell="f" stroked="f">
                  <v:textbox style="mso-next-textbox:#_x0000_s1026" inset="0,0,0,0">
                    <w:txbxContent>
                      <w:p w:rsidR="0001548B" w:rsidRDefault="003A418B" w:rsidP="00B40613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Проект подготовлен комитетом Законодательного Собрания по регламенту, депутатской этике и организации работы Законодательного Собрания </w:t>
                        </w:r>
                      </w:p>
                    </w:txbxContent>
                  </v:textbox>
                  <w10:wrap anchorx="page" anchory="page"/>
                </v:shape>
              </w:pict>
            </w:r>
            <w:r w:rsidR="0001548B">
              <w:t xml:space="preserve"> </w:t>
            </w:r>
          </w:p>
          <w:p w:rsidR="004B5EB2" w:rsidRDefault="004B5EB2" w:rsidP="004B5EB2"/>
          <w:p w:rsidR="004B5EB2" w:rsidRDefault="004B5EB2" w:rsidP="004B5EB2"/>
          <w:p w:rsidR="004B5EB2" w:rsidRPr="004B5EB2" w:rsidRDefault="004B5EB2" w:rsidP="004B5EB2"/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816C91" w:rsidP="00D801B4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>
              <w:rPr>
                <w:szCs w:val="28"/>
              </w:rPr>
              <w:t xml:space="preserve">№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4B5E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4B5EB2" w:rsidRDefault="00880587" w:rsidP="0069272E">
            <w:pPr>
              <w:ind w:left="-108"/>
              <w:jc w:val="both"/>
            </w:pPr>
            <w:r>
              <w:t>О</w:t>
            </w:r>
            <w:r w:rsidR="0069272E">
              <w:t xml:space="preserve"> проекте з</w:t>
            </w:r>
            <w:r>
              <w:t>акон</w:t>
            </w:r>
            <w:r w:rsidR="0069272E">
              <w:t>а</w:t>
            </w:r>
            <w:r>
              <w:t xml:space="preserve"> Приморского края "</w:t>
            </w:r>
            <w:r w:rsidR="009C07C0" w:rsidRPr="00222389">
              <w:rPr>
                <w:szCs w:val="28"/>
              </w:rPr>
              <w:t>О внесении изменени</w:t>
            </w:r>
            <w:r w:rsidR="009E3007">
              <w:rPr>
                <w:szCs w:val="28"/>
              </w:rPr>
              <w:t>й</w:t>
            </w:r>
            <w:r w:rsidR="009C07C0" w:rsidRPr="00222389">
              <w:rPr>
                <w:szCs w:val="28"/>
              </w:rPr>
              <w:t xml:space="preserve"> </w:t>
            </w:r>
            <w:r w:rsidR="0084194D">
              <w:rPr>
                <w:szCs w:val="28"/>
              </w:rPr>
              <w:br/>
            </w:r>
            <w:r w:rsidR="009C07C0" w:rsidRPr="00222389">
              <w:rPr>
                <w:szCs w:val="28"/>
              </w:rPr>
              <w:t xml:space="preserve">в </w:t>
            </w:r>
            <w:r w:rsidR="006A508A">
              <w:rPr>
                <w:szCs w:val="28"/>
              </w:rPr>
              <w:t xml:space="preserve">статью </w:t>
            </w:r>
            <w:r w:rsidR="005E1855">
              <w:rPr>
                <w:szCs w:val="28"/>
              </w:rPr>
              <w:t>12</w:t>
            </w:r>
            <w:r w:rsidR="006A508A">
              <w:rPr>
                <w:szCs w:val="28"/>
              </w:rPr>
              <w:t xml:space="preserve"> </w:t>
            </w:r>
            <w:r w:rsidR="009C07C0" w:rsidRPr="00222389">
              <w:rPr>
                <w:szCs w:val="28"/>
              </w:rPr>
              <w:t>Закон</w:t>
            </w:r>
            <w:r w:rsidR="006A508A">
              <w:rPr>
                <w:szCs w:val="28"/>
              </w:rPr>
              <w:t>а</w:t>
            </w:r>
            <w:r w:rsidR="009C07C0" w:rsidRPr="00222389">
              <w:rPr>
                <w:szCs w:val="28"/>
              </w:rPr>
              <w:t xml:space="preserve"> Приморского края "О законодательной деятельности в Приморском крае</w:t>
            </w:r>
            <w:r>
              <w:t>"</w:t>
            </w:r>
          </w:p>
        </w:tc>
      </w:tr>
    </w:tbl>
    <w:p w:rsidR="00931FD6" w:rsidRDefault="00931FD6"/>
    <w:p w:rsidR="004B5EB2" w:rsidRDefault="004B5EB2" w:rsidP="0022479E">
      <w:pPr>
        <w:ind w:firstLine="709"/>
      </w:pPr>
      <w:r>
        <w:t>Законодательное Собрание Приморского края</w:t>
      </w:r>
      <w:r w:rsidR="003E49B9">
        <w:t xml:space="preserve"> </w:t>
      </w:r>
    </w:p>
    <w:p w:rsidR="004B5EB2" w:rsidRDefault="004B5EB2" w:rsidP="004B5EB2"/>
    <w:p w:rsidR="004B5EB2" w:rsidRDefault="004B5EB2" w:rsidP="004B5EB2">
      <w:r>
        <w:t>ПОСТАНОВЛЯЕТ:</w:t>
      </w:r>
    </w:p>
    <w:p w:rsidR="004B5EB2" w:rsidRDefault="004B5EB2" w:rsidP="004B5EB2"/>
    <w:p w:rsidR="00CC1C98" w:rsidRDefault="004B5EB2" w:rsidP="000457F7">
      <w:pPr>
        <w:ind w:firstLine="709"/>
        <w:jc w:val="both"/>
      </w:pPr>
      <w:r>
        <w:t xml:space="preserve">1.Принять </w:t>
      </w:r>
      <w:r w:rsidR="001941D0">
        <w:t>проект з</w:t>
      </w:r>
      <w:r>
        <w:t>акон</w:t>
      </w:r>
      <w:r w:rsidR="001941D0">
        <w:t>а</w:t>
      </w:r>
      <w:bookmarkStart w:id="0" w:name="_GoBack"/>
      <w:bookmarkEnd w:id="0"/>
      <w:r>
        <w:t xml:space="preserve"> Приморского края "</w:t>
      </w:r>
      <w:r w:rsidR="009C07C0" w:rsidRPr="009C07C0">
        <w:t>О внесении изменени</w:t>
      </w:r>
      <w:r w:rsidR="009E3007">
        <w:t>й</w:t>
      </w:r>
      <w:r w:rsidR="009C07C0" w:rsidRPr="009C07C0">
        <w:t xml:space="preserve"> </w:t>
      </w:r>
      <w:r w:rsidR="00462F7C">
        <w:br/>
      </w:r>
      <w:r w:rsidR="009C07C0" w:rsidRPr="009C07C0">
        <w:t xml:space="preserve">в </w:t>
      </w:r>
      <w:r w:rsidR="006A508A">
        <w:t xml:space="preserve">статью </w:t>
      </w:r>
      <w:r w:rsidR="005E1855">
        <w:t>12</w:t>
      </w:r>
      <w:r w:rsidR="006A508A">
        <w:t xml:space="preserve"> </w:t>
      </w:r>
      <w:r w:rsidR="009C07C0" w:rsidRPr="009C07C0">
        <w:t>Закон</w:t>
      </w:r>
      <w:r w:rsidR="006A508A">
        <w:t>а</w:t>
      </w:r>
      <w:r w:rsidR="009C07C0" w:rsidRPr="009C07C0">
        <w:t xml:space="preserve"> Приморского края "О законодательной деятельности </w:t>
      </w:r>
      <w:r w:rsidR="00462F7C">
        <w:br/>
      </w:r>
      <w:r w:rsidR="009C07C0" w:rsidRPr="009C07C0">
        <w:t>в Приморском крае</w:t>
      </w:r>
      <w:r w:rsidR="000457F7">
        <w:t>"</w:t>
      </w:r>
      <w:r w:rsidR="00175D55">
        <w:t xml:space="preserve"> с новым наименованием "О внесении изменений в Закон Приморского края "О законодательной деятельности в Приморском крае" во втором чтении</w:t>
      </w:r>
      <w:r w:rsidR="00C53D36">
        <w:t>.</w:t>
      </w:r>
      <w:r w:rsidR="006774A4">
        <w:t xml:space="preserve"> </w:t>
      </w:r>
    </w:p>
    <w:p w:rsidR="00C53D36" w:rsidRDefault="00C53D36" w:rsidP="000457F7">
      <w:pPr>
        <w:ind w:firstLine="709"/>
        <w:jc w:val="both"/>
      </w:pPr>
    </w:p>
    <w:p w:rsidR="00C53D36" w:rsidRDefault="00C53D36" w:rsidP="000457F7">
      <w:pPr>
        <w:ind w:firstLine="709"/>
        <w:jc w:val="both"/>
      </w:pPr>
      <w:r w:rsidRPr="00C53D36">
        <w:t>2.</w:t>
      </w:r>
      <w:r w:rsidR="00175D55" w:rsidRPr="00175D55">
        <w:t>Комитету Законодательного Собрания по регламенту, депутатской этике и организации работы Законодательного Собрания (Новиков) доработать указанный законопроект с учетом принятых поправок и внести его на рассмотрение Законодательного Собрания в третьем чтении</w:t>
      </w:r>
      <w:r w:rsidR="00175D55">
        <w:t>.</w:t>
      </w:r>
    </w:p>
    <w:p w:rsidR="00175D55" w:rsidRDefault="00175D55" w:rsidP="000457F7">
      <w:pPr>
        <w:ind w:firstLine="709"/>
        <w:jc w:val="both"/>
      </w:pPr>
    </w:p>
    <w:p w:rsidR="004B5EB2" w:rsidRDefault="004B5EB2" w:rsidP="004B5EB2">
      <w:pPr>
        <w:jc w:val="both"/>
      </w:pPr>
      <w:r>
        <w:tab/>
      </w:r>
      <w:r w:rsidR="00C53D36">
        <w:t>3</w:t>
      </w:r>
      <w:r>
        <w:t>.Настоящее постановление вступает в силу со дня его принятия.</w:t>
      </w: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  <w:r>
        <w:t>Председатель</w:t>
      </w:r>
    </w:p>
    <w:p w:rsidR="004B5EB2" w:rsidRDefault="004B5EB2" w:rsidP="004B5EB2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</w:t>
      </w:r>
      <w:r w:rsidR="00490657">
        <w:t xml:space="preserve"> </w:t>
      </w:r>
      <w:r w:rsidR="007A6073">
        <w:t xml:space="preserve">     </w:t>
      </w:r>
      <w:r>
        <w:t xml:space="preserve">    </w:t>
      </w:r>
      <w:r w:rsidR="007A6073">
        <w:t>А</w:t>
      </w:r>
      <w:r>
        <w:t>.</w:t>
      </w:r>
      <w:r w:rsidR="007A6073">
        <w:t>И</w:t>
      </w:r>
      <w:r>
        <w:t xml:space="preserve">. </w:t>
      </w:r>
      <w:r w:rsidR="007A6073">
        <w:t>Ролик</w:t>
      </w:r>
    </w:p>
    <w:p w:rsidR="00931FD6" w:rsidRDefault="00931FD6"/>
    <w:sectPr w:rsidR="00931FD6" w:rsidSect="00393523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47D3" w:rsidRDefault="00F047D3">
      <w:r>
        <w:separator/>
      </w:r>
    </w:p>
  </w:endnote>
  <w:endnote w:type="continuationSeparator" w:id="0">
    <w:p w:rsidR="00F047D3" w:rsidRDefault="00F047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47D3" w:rsidRDefault="00F047D3">
      <w:r>
        <w:separator/>
      </w:r>
    </w:p>
  </w:footnote>
  <w:footnote w:type="continuationSeparator" w:id="0">
    <w:p w:rsidR="00F047D3" w:rsidRDefault="00F047D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93523"/>
    <w:rsid w:val="0001548B"/>
    <w:rsid w:val="00034C43"/>
    <w:rsid w:val="000457F7"/>
    <w:rsid w:val="00057575"/>
    <w:rsid w:val="00065716"/>
    <w:rsid w:val="0006755E"/>
    <w:rsid w:val="00081911"/>
    <w:rsid w:val="00087C12"/>
    <w:rsid w:val="000917C8"/>
    <w:rsid w:val="000923C6"/>
    <w:rsid w:val="000B3FB2"/>
    <w:rsid w:val="000D628E"/>
    <w:rsid w:val="000E5228"/>
    <w:rsid w:val="000F630D"/>
    <w:rsid w:val="00123119"/>
    <w:rsid w:val="0012745B"/>
    <w:rsid w:val="00155F7F"/>
    <w:rsid w:val="00162F91"/>
    <w:rsid w:val="00175D55"/>
    <w:rsid w:val="001941D0"/>
    <w:rsid w:val="00203DD3"/>
    <w:rsid w:val="0022479E"/>
    <w:rsid w:val="00294280"/>
    <w:rsid w:val="002A162A"/>
    <w:rsid w:val="002B6843"/>
    <w:rsid w:val="003325F4"/>
    <w:rsid w:val="003702E6"/>
    <w:rsid w:val="00392E21"/>
    <w:rsid w:val="00393523"/>
    <w:rsid w:val="003942D8"/>
    <w:rsid w:val="003A418B"/>
    <w:rsid w:val="003E49B9"/>
    <w:rsid w:val="00436878"/>
    <w:rsid w:val="0045483D"/>
    <w:rsid w:val="00462F7C"/>
    <w:rsid w:val="00490657"/>
    <w:rsid w:val="004B5EB2"/>
    <w:rsid w:val="004B69FA"/>
    <w:rsid w:val="004D1A01"/>
    <w:rsid w:val="005A5B1B"/>
    <w:rsid w:val="005A6019"/>
    <w:rsid w:val="005D6B6B"/>
    <w:rsid w:val="005E1855"/>
    <w:rsid w:val="005E6130"/>
    <w:rsid w:val="006375CD"/>
    <w:rsid w:val="0064712A"/>
    <w:rsid w:val="0065070E"/>
    <w:rsid w:val="00667D86"/>
    <w:rsid w:val="006725BC"/>
    <w:rsid w:val="006774A4"/>
    <w:rsid w:val="0069272E"/>
    <w:rsid w:val="00695A4A"/>
    <w:rsid w:val="006A508A"/>
    <w:rsid w:val="006D45ED"/>
    <w:rsid w:val="006E650F"/>
    <w:rsid w:val="006F4497"/>
    <w:rsid w:val="00726997"/>
    <w:rsid w:val="007731E8"/>
    <w:rsid w:val="007A6073"/>
    <w:rsid w:val="007B48E7"/>
    <w:rsid w:val="007B5289"/>
    <w:rsid w:val="00807347"/>
    <w:rsid w:val="00816C91"/>
    <w:rsid w:val="00835A0E"/>
    <w:rsid w:val="0084194D"/>
    <w:rsid w:val="00857040"/>
    <w:rsid w:val="00880587"/>
    <w:rsid w:val="008818A7"/>
    <w:rsid w:val="0089745A"/>
    <w:rsid w:val="00922AED"/>
    <w:rsid w:val="00924B45"/>
    <w:rsid w:val="00931FD6"/>
    <w:rsid w:val="00933CD0"/>
    <w:rsid w:val="009372FF"/>
    <w:rsid w:val="0094344A"/>
    <w:rsid w:val="00944ABF"/>
    <w:rsid w:val="00956E47"/>
    <w:rsid w:val="00971180"/>
    <w:rsid w:val="009959AC"/>
    <w:rsid w:val="009C06BA"/>
    <w:rsid w:val="009C07C0"/>
    <w:rsid w:val="009E3007"/>
    <w:rsid w:val="00A134BE"/>
    <w:rsid w:val="00A13794"/>
    <w:rsid w:val="00A26C60"/>
    <w:rsid w:val="00A702F6"/>
    <w:rsid w:val="00A93332"/>
    <w:rsid w:val="00AD57B1"/>
    <w:rsid w:val="00AE5EE6"/>
    <w:rsid w:val="00B40613"/>
    <w:rsid w:val="00B438D2"/>
    <w:rsid w:val="00BA58C7"/>
    <w:rsid w:val="00BA7F62"/>
    <w:rsid w:val="00C20E8F"/>
    <w:rsid w:val="00C31292"/>
    <w:rsid w:val="00C52CFB"/>
    <w:rsid w:val="00C53D36"/>
    <w:rsid w:val="00C654C0"/>
    <w:rsid w:val="00C97A3F"/>
    <w:rsid w:val="00CA7E54"/>
    <w:rsid w:val="00CB28B1"/>
    <w:rsid w:val="00CC1C98"/>
    <w:rsid w:val="00CE19DF"/>
    <w:rsid w:val="00D02716"/>
    <w:rsid w:val="00D801B4"/>
    <w:rsid w:val="00DF01B2"/>
    <w:rsid w:val="00E93A7F"/>
    <w:rsid w:val="00EE0ED4"/>
    <w:rsid w:val="00EF502B"/>
    <w:rsid w:val="00F047D3"/>
    <w:rsid w:val="00F257BB"/>
    <w:rsid w:val="00F75CDD"/>
    <w:rsid w:val="00FF4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D6B6B"/>
    <w:rPr>
      <w:sz w:val="28"/>
    </w:rPr>
  </w:style>
  <w:style w:type="paragraph" w:styleId="1">
    <w:name w:val="heading 1"/>
    <w:basedOn w:val="a"/>
    <w:next w:val="a"/>
    <w:qFormat/>
    <w:rsid w:val="00393523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393523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393523"/>
    <w:pPr>
      <w:widowControl w:val="0"/>
      <w:jc w:val="center"/>
    </w:pPr>
  </w:style>
  <w:style w:type="paragraph" w:styleId="a4">
    <w:name w:val="footer"/>
    <w:basedOn w:val="a"/>
    <w:rsid w:val="00393523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65</TotalTime>
  <Pages>1</Pages>
  <Words>116</Words>
  <Characters>881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</dc:creator>
  <cp:lastModifiedBy>Мельчакова</cp:lastModifiedBy>
  <cp:revision>54</cp:revision>
  <cp:lastPrinted>2014-06-11T03:07:00Z</cp:lastPrinted>
  <dcterms:created xsi:type="dcterms:W3CDTF">2014-10-13T22:19:00Z</dcterms:created>
  <dcterms:modified xsi:type="dcterms:W3CDTF">2017-09-19T04:59:00Z</dcterms:modified>
</cp:coreProperties>
</file>