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0844A3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5044440</wp:posOffset>
                      </wp:positionH>
                      <wp:positionV relativeFrom="page">
                        <wp:posOffset>548640</wp:posOffset>
                      </wp:positionV>
                      <wp:extent cx="2051050" cy="828040"/>
                      <wp:effectExtent l="0" t="0" r="635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050" cy="82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75144" w:rsidRDefault="00B50E63" w:rsidP="00CA693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  <w:r w:rsidR="009E24E8">
                                    <w:rPr>
                                      <w:sz w:val="20"/>
                                    </w:rPr>
                                    <w:t>по</w:t>
                                  </w:r>
                                </w:p>
                                <w:p w:rsidR="009A39A7" w:rsidRPr="00B92DB0" w:rsidRDefault="00B50E63" w:rsidP="00CA693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7.2pt;margin-top:43.2pt;width:161.5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" o:allowincell="f" stroked="f">
                      <v:textbox inset="0,0,0,0">
                        <w:txbxContent>
                          <w:p w:rsidR="00E75144" w:rsidRDefault="00B50E63" w:rsidP="00CA693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  <w:r w:rsidR="009E24E8">
                              <w:rPr>
                                <w:sz w:val="20"/>
                              </w:rPr>
                              <w:t>по</w:t>
                            </w:r>
                          </w:p>
                          <w:p w:rsidR="009A39A7" w:rsidRPr="00B92DB0" w:rsidRDefault="00B50E63" w:rsidP="00CA693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84690B">
            <w:pPr>
              <w:jc w:val="right"/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8F7EF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B50E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B50E63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7731E8">
              <w:t>й</w:t>
            </w:r>
            <w:r>
              <w:t xml:space="preserve"> </w:t>
            </w:r>
            <w:r w:rsidR="00CA693E">
              <w:t xml:space="preserve">в </w:t>
            </w:r>
            <w:r w:rsidR="004E79B9">
              <w:t xml:space="preserve"> </w:t>
            </w:r>
            <w:r>
              <w:t xml:space="preserve">Закон Приморского края </w:t>
            </w:r>
            <w:r w:rsidR="00CA693E">
              <w:br/>
            </w:r>
            <w:r>
              <w:t>"О статусе депутата Законодательного Собрания Приморского края"</w:t>
            </w:r>
          </w:p>
        </w:tc>
        <w:bookmarkStart w:id="0" w:name="_GoBack"/>
        <w:bookmarkEnd w:id="0"/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394979" w:rsidRDefault="00394979" w:rsidP="00394979">
      <w:pPr>
        <w:ind w:firstLine="708"/>
        <w:jc w:val="both"/>
      </w:pPr>
      <w:r>
        <w:t>1.Принять проект закона Приморского края "О внесении изменений в Закон Приморского края "О статусе депутата Законодательного Собрания Приморского края"</w:t>
      </w:r>
      <w:r w:rsidR="00D65201">
        <w:t xml:space="preserve"> </w:t>
      </w:r>
      <w:r>
        <w:t>во втором чтении.</w:t>
      </w:r>
    </w:p>
    <w:p w:rsidR="00394979" w:rsidRDefault="00394979" w:rsidP="00394979">
      <w:pPr>
        <w:jc w:val="both"/>
      </w:pPr>
    </w:p>
    <w:p w:rsidR="00394979" w:rsidRDefault="00394979" w:rsidP="00394979">
      <w:pPr>
        <w:ind w:firstLine="708"/>
        <w:jc w:val="both"/>
      </w:pPr>
      <w:r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2E0D0A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</w:t>
      </w:r>
      <w:r w:rsidR="00AA5F61">
        <w:t xml:space="preserve"> </w:t>
      </w:r>
      <w:r w:rsidR="003D20FD">
        <w:t xml:space="preserve"> </w:t>
      </w:r>
      <w:r w:rsidR="00394979">
        <w:t xml:space="preserve">  </w:t>
      </w:r>
      <w:r w:rsidR="00FF028C">
        <w:t xml:space="preserve"> </w:t>
      </w:r>
      <w:r w:rsidR="00394979">
        <w:t xml:space="preserve">  </w:t>
      </w:r>
      <w:r w:rsidR="003D20FD">
        <w:t xml:space="preserve">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26B" w:rsidRDefault="0009626B">
      <w:r>
        <w:separator/>
      </w:r>
    </w:p>
  </w:endnote>
  <w:endnote w:type="continuationSeparator" w:id="0">
    <w:p w:rsidR="0009626B" w:rsidRDefault="00096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26B" w:rsidRDefault="0009626B">
      <w:r>
        <w:separator/>
      </w:r>
    </w:p>
  </w:footnote>
  <w:footnote w:type="continuationSeparator" w:id="0">
    <w:p w:rsidR="0009626B" w:rsidRDefault="000962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548B"/>
    <w:rsid w:val="00030ABB"/>
    <w:rsid w:val="00034C43"/>
    <w:rsid w:val="000457F7"/>
    <w:rsid w:val="00057575"/>
    <w:rsid w:val="000844A3"/>
    <w:rsid w:val="000917C8"/>
    <w:rsid w:val="0009626B"/>
    <w:rsid w:val="000B3FB2"/>
    <w:rsid w:val="000D628E"/>
    <w:rsid w:val="000E5228"/>
    <w:rsid w:val="00123119"/>
    <w:rsid w:val="0012745B"/>
    <w:rsid w:val="00155F7F"/>
    <w:rsid w:val="00162F91"/>
    <w:rsid w:val="00203DD3"/>
    <w:rsid w:val="0022479E"/>
    <w:rsid w:val="0023146D"/>
    <w:rsid w:val="00294280"/>
    <w:rsid w:val="002B6843"/>
    <w:rsid w:val="002E0D0A"/>
    <w:rsid w:val="003325F4"/>
    <w:rsid w:val="003702E6"/>
    <w:rsid w:val="00392E21"/>
    <w:rsid w:val="00393523"/>
    <w:rsid w:val="003942D8"/>
    <w:rsid w:val="00394979"/>
    <w:rsid w:val="003D20FD"/>
    <w:rsid w:val="004336E7"/>
    <w:rsid w:val="004360D4"/>
    <w:rsid w:val="0045483D"/>
    <w:rsid w:val="00487F37"/>
    <w:rsid w:val="00491718"/>
    <w:rsid w:val="004B5EB2"/>
    <w:rsid w:val="004B69FA"/>
    <w:rsid w:val="004D1A01"/>
    <w:rsid w:val="004E79B9"/>
    <w:rsid w:val="005A6019"/>
    <w:rsid w:val="005E6130"/>
    <w:rsid w:val="006375CD"/>
    <w:rsid w:val="0064712A"/>
    <w:rsid w:val="0065070E"/>
    <w:rsid w:val="00667D86"/>
    <w:rsid w:val="006774A4"/>
    <w:rsid w:val="00695A4A"/>
    <w:rsid w:val="006D45ED"/>
    <w:rsid w:val="006E650F"/>
    <w:rsid w:val="006F4497"/>
    <w:rsid w:val="00726997"/>
    <w:rsid w:val="00741BF2"/>
    <w:rsid w:val="007731E8"/>
    <w:rsid w:val="00787E7C"/>
    <w:rsid w:val="007B48E7"/>
    <w:rsid w:val="007B5289"/>
    <w:rsid w:val="00807347"/>
    <w:rsid w:val="00835A0E"/>
    <w:rsid w:val="0084690B"/>
    <w:rsid w:val="008769D2"/>
    <w:rsid w:val="00880587"/>
    <w:rsid w:val="008818A7"/>
    <w:rsid w:val="00887CCF"/>
    <w:rsid w:val="008F7EF2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A39A7"/>
    <w:rsid w:val="009B7A94"/>
    <w:rsid w:val="009C06BA"/>
    <w:rsid w:val="009E24E8"/>
    <w:rsid w:val="00A13794"/>
    <w:rsid w:val="00A26C60"/>
    <w:rsid w:val="00A93332"/>
    <w:rsid w:val="00AA5F61"/>
    <w:rsid w:val="00AD2A3A"/>
    <w:rsid w:val="00AD57B1"/>
    <w:rsid w:val="00AE5EE6"/>
    <w:rsid w:val="00B438D2"/>
    <w:rsid w:val="00B50E63"/>
    <w:rsid w:val="00BA58C7"/>
    <w:rsid w:val="00BA6F1E"/>
    <w:rsid w:val="00C20077"/>
    <w:rsid w:val="00C20E8F"/>
    <w:rsid w:val="00C31292"/>
    <w:rsid w:val="00C36F99"/>
    <w:rsid w:val="00C52CFB"/>
    <w:rsid w:val="00C654C0"/>
    <w:rsid w:val="00C67382"/>
    <w:rsid w:val="00C97A3F"/>
    <w:rsid w:val="00CA693E"/>
    <w:rsid w:val="00CA7E54"/>
    <w:rsid w:val="00CC1C98"/>
    <w:rsid w:val="00CE19DF"/>
    <w:rsid w:val="00D02716"/>
    <w:rsid w:val="00D65201"/>
    <w:rsid w:val="00DA7078"/>
    <w:rsid w:val="00DF01B2"/>
    <w:rsid w:val="00DF3C74"/>
    <w:rsid w:val="00E75144"/>
    <w:rsid w:val="00E93A7F"/>
    <w:rsid w:val="00E97548"/>
    <w:rsid w:val="00EE0ED4"/>
    <w:rsid w:val="00EF502B"/>
    <w:rsid w:val="00F00A28"/>
    <w:rsid w:val="00F257BB"/>
    <w:rsid w:val="00F75CDD"/>
    <w:rsid w:val="00FE78CE"/>
    <w:rsid w:val="00FF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39A7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39A7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CA29E-534E-4CA4-89C0-FA558CC1C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16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13</cp:revision>
  <cp:lastPrinted>2016-02-16T06:23:00Z</cp:lastPrinted>
  <dcterms:created xsi:type="dcterms:W3CDTF">2017-02-09T07:07:00Z</dcterms:created>
  <dcterms:modified xsi:type="dcterms:W3CDTF">2017-08-31T02:00:00Z</dcterms:modified>
</cp:coreProperties>
</file>