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80585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15DD6" w:rsidRDefault="00370683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</w:t>
                                  </w:r>
                                </w:p>
                                <w:p w:rsidR="00815DD6" w:rsidRDefault="00370683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регламенту, депутатской </w:t>
                                  </w:r>
                                  <w:r w:rsidR="004557A1">
                                    <w:rPr>
                                      <w:sz w:val="20"/>
                                    </w:rPr>
                                    <w:t>этик</w:t>
                                  </w:r>
                                  <w:r w:rsidR="006C539C">
                                    <w:rPr>
                                      <w:sz w:val="20"/>
                                    </w:rPr>
                                    <w:t>е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и </w:t>
                                  </w:r>
                                </w:p>
                                <w:p w:rsidR="004557A1" w:rsidRDefault="00370683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организации работы </w:t>
                                  </w:r>
                                </w:p>
                                <w:p w:rsidR="00AF13C7" w:rsidRDefault="00370683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815DD6" w:rsidRDefault="00370683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</w:t>
                            </w:r>
                          </w:p>
                          <w:p w:rsidR="00815DD6" w:rsidRDefault="00370683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регламенту, депутатской </w:t>
                            </w:r>
                            <w:r w:rsidR="004557A1">
                              <w:rPr>
                                <w:sz w:val="20"/>
                              </w:rPr>
                              <w:t>этик</w:t>
                            </w:r>
                            <w:r w:rsidR="006C539C">
                              <w:rPr>
                                <w:sz w:val="20"/>
                              </w:rPr>
                              <w:t>е</w:t>
                            </w:r>
                            <w:r>
                              <w:rPr>
                                <w:sz w:val="20"/>
                              </w:rPr>
                              <w:t xml:space="preserve"> и </w:t>
                            </w:r>
                          </w:p>
                          <w:p w:rsidR="004557A1" w:rsidRDefault="00370683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организации работы </w:t>
                            </w:r>
                          </w:p>
                          <w:p w:rsidR="00AF13C7" w:rsidRDefault="00370683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 w:rsidP="00CA651D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>ИЗМЕНЕНИ</w:t>
      </w:r>
      <w:r w:rsidR="0054021F">
        <w:rPr>
          <w:b/>
        </w:rPr>
        <w:t>Й</w:t>
      </w:r>
      <w:r w:rsidR="00D31D46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9843B0">
        <w:rPr>
          <w:b/>
        </w:rPr>
        <w:t>ЗАКОН</w:t>
      </w:r>
      <w:r w:rsidR="00C07A07">
        <w:rPr>
          <w:b/>
        </w:rPr>
        <w:t xml:space="preserve">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 xml:space="preserve">КРАЯ </w:t>
      </w:r>
      <w:r w:rsidR="00075A33">
        <w:rPr>
          <w:b/>
        </w:rPr>
        <w:br/>
      </w:r>
      <w:r w:rsidR="00B27DF9">
        <w:rPr>
          <w:b/>
        </w:rPr>
        <w:t>"</w:t>
      </w:r>
      <w:r w:rsidR="00D31D46">
        <w:rPr>
          <w:b/>
        </w:rPr>
        <w:t xml:space="preserve">О </w:t>
      </w:r>
      <w:r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4174">
        <w:t xml:space="preserve"> </w:t>
      </w:r>
      <w:r w:rsidR="009A5FD5">
        <w:t xml:space="preserve">26 июля </w:t>
      </w:r>
      <w:r w:rsidR="00F95D17">
        <w:br/>
      </w:r>
      <w:r w:rsidR="009A5FD5">
        <w:t>2017 года</w:t>
      </w:r>
      <w:r w:rsidR="00C71751">
        <w:t xml:space="preserve"> в первом чтении</w:t>
      </w:r>
    </w:p>
    <w:p w:rsidR="008172A6" w:rsidRDefault="008172A6" w:rsidP="005E228F">
      <w:pPr>
        <w:ind w:firstLine="720"/>
        <w:jc w:val="both"/>
      </w:pPr>
      <w:r>
        <w:t>Принят Законодательным Собранием Приморского края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437C62" w:rsidP="00437C62">
      <w:pPr>
        <w:ind w:firstLine="720"/>
        <w:jc w:val="both"/>
        <w:rPr>
          <w:szCs w:val="28"/>
        </w:rPr>
      </w:pPr>
      <w:proofErr w:type="gramStart"/>
      <w:r w:rsidRPr="00437C62">
        <w:rPr>
          <w:szCs w:val="28"/>
        </w:rPr>
        <w:t xml:space="preserve">Внести в Закон Приморского края от 20 марта 1995 года </w:t>
      </w:r>
      <w:r>
        <w:rPr>
          <w:szCs w:val="28"/>
        </w:rPr>
        <w:br/>
      </w:r>
      <w:r w:rsidRPr="00437C62">
        <w:rPr>
          <w:szCs w:val="28"/>
        </w:rPr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</w:t>
      </w:r>
      <w:proofErr w:type="gramEnd"/>
      <w:r w:rsidRPr="00437C62">
        <w:rPr>
          <w:szCs w:val="28"/>
        </w:rPr>
        <w:t xml:space="preserve"> </w:t>
      </w:r>
      <w:proofErr w:type="gramStart"/>
      <w:r w:rsidRPr="00437C62">
        <w:rPr>
          <w:szCs w:val="28"/>
        </w:rPr>
        <w:t>2014, № 75, стр. 31, № 86, стр. 14; 2015, № 112, стр. 35, № 120, стр. 121, № 141, стр. 61, № 145, стр. 52; 2016, № 151, стр. 57, № 4, стр. 4, № 12, стр. 215; 2017, № 15, стр. 6</w:t>
      </w:r>
      <w:r>
        <w:rPr>
          <w:szCs w:val="28"/>
        </w:rPr>
        <w:t>, № 18, стр. 25</w:t>
      </w:r>
      <w:r w:rsidR="002E10AB">
        <w:rPr>
          <w:szCs w:val="28"/>
        </w:rPr>
        <w:t>, № 20, стр. 33</w:t>
      </w:r>
      <w:r w:rsidR="007B41BA">
        <w:rPr>
          <w:szCs w:val="28"/>
        </w:rPr>
        <w:t>, № 32, стр. 12</w:t>
      </w:r>
      <w:r w:rsidR="002E10AB">
        <w:rPr>
          <w:szCs w:val="28"/>
        </w:rPr>
        <w:t>)</w:t>
      </w:r>
      <w:r w:rsidR="00F273B0">
        <w:rPr>
          <w:szCs w:val="28"/>
        </w:rPr>
        <w:t xml:space="preserve"> </w:t>
      </w:r>
      <w:r w:rsidR="000C0292">
        <w:rPr>
          <w:szCs w:val="28"/>
        </w:rPr>
        <w:t>следующ</w:t>
      </w:r>
      <w:r w:rsidR="00553F77">
        <w:rPr>
          <w:szCs w:val="28"/>
        </w:rPr>
        <w:t>и</w:t>
      </w:r>
      <w:r w:rsidR="000C0292">
        <w:rPr>
          <w:szCs w:val="28"/>
        </w:rPr>
        <w:t xml:space="preserve">е </w:t>
      </w:r>
      <w:r w:rsidR="000C0292" w:rsidRPr="00CC5E7A">
        <w:rPr>
          <w:szCs w:val="28"/>
        </w:rPr>
        <w:t>изменени</w:t>
      </w:r>
      <w:r w:rsidR="007A54BE">
        <w:rPr>
          <w:szCs w:val="28"/>
        </w:rPr>
        <w:t>я</w:t>
      </w:r>
      <w:r w:rsidR="000C0292">
        <w:rPr>
          <w:szCs w:val="28"/>
        </w:rPr>
        <w:t>:</w:t>
      </w:r>
      <w:proofErr w:type="gramEnd"/>
    </w:p>
    <w:p w:rsidR="0057690A" w:rsidRDefault="00EE7763" w:rsidP="00FB36E3">
      <w:pPr>
        <w:jc w:val="both"/>
        <w:rPr>
          <w:szCs w:val="28"/>
        </w:rPr>
      </w:pPr>
      <w:r>
        <w:rPr>
          <w:szCs w:val="28"/>
        </w:rPr>
        <w:tab/>
      </w:r>
      <w:r w:rsidR="006B093A">
        <w:rPr>
          <w:szCs w:val="28"/>
        </w:rPr>
        <w:t>1</w:t>
      </w:r>
      <w:r w:rsidR="0057690A">
        <w:rPr>
          <w:szCs w:val="28"/>
        </w:rPr>
        <w:t>)часть 5 статьи 6 признать утратившей силу;</w:t>
      </w:r>
    </w:p>
    <w:p w:rsidR="0057690A" w:rsidRDefault="0057690A" w:rsidP="00FB36E3">
      <w:pPr>
        <w:jc w:val="both"/>
        <w:rPr>
          <w:szCs w:val="28"/>
        </w:rPr>
      </w:pPr>
      <w:r>
        <w:rPr>
          <w:szCs w:val="28"/>
        </w:rPr>
        <w:tab/>
      </w:r>
      <w:r w:rsidR="006B093A">
        <w:rPr>
          <w:szCs w:val="28"/>
        </w:rPr>
        <w:t>2</w:t>
      </w:r>
      <w:r>
        <w:rPr>
          <w:szCs w:val="28"/>
        </w:rPr>
        <w:t>)в статье 11:</w:t>
      </w:r>
    </w:p>
    <w:p w:rsidR="0057690A" w:rsidRDefault="0057690A" w:rsidP="00FB36E3">
      <w:pPr>
        <w:jc w:val="both"/>
        <w:rPr>
          <w:szCs w:val="28"/>
        </w:rPr>
      </w:pPr>
      <w:r>
        <w:rPr>
          <w:szCs w:val="28"/>
        </w:rPr>
        <w:tab/>
      </w:r>
      <w:r w:rsidR="006B093A"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1 изложить в </w:t>
      </w:r>
      <w:r w:rsidR="00D53E98">
        <w:rPr>
          <w:szCs w:val="28"/>
        </w:rPr>
        <w:t>следующей</w:t>
      </w:r>
      <w:r>
        <w:rPr>
          <w:szCs w:val="28"/>
        </w:rPr>
        <w:t xml:space="preserve"> редакции:</w:t>
      </w:r>
    </w:p>
    <w:p w:rsidR="0057690A" w:rsidRPr="0057690A" w:rsidRDefault="0057690A" w:rsidP="0057690A">
      <w:pPr>
        <w:ind w:firstLine="720"/>
        <w:jc w:val="both"/>
        <w:rPr>
          <w:szCs w:val="28"/>
        </w:rPr>
      </w:pPr>
      <w:r>
        <w:rPr>
          <w:szCs w:val="28"/>
        </w:rPr>
        <w:t>"1.</w:t>
      </w:r>
      <w:r w:rsidRPr="0057690A">
        <w:rPr>
          <w:szCs w:val="28"/>
        </w:rPr>
        <w:t>Депутат Законодательного Собрания обязан лично принимать участие в заседании Законодательного Собрания, комитета, комиссии и иных органов Законодательного Собрания, членом которых он является, а также посещать депутатские слушания и иные мероприятия, связанные с деятельностью Законодательного Собрания и проводимые по инициативе данного депутата Законодательного Собрания либо по инициативе комитета, комиссии Законодательного Собрания, в которых он состоит.</w:t>
      </w:r>
    </w:p>
    <w:p w:rsidR="0057690A" w:rsidRPr="0057690A" w:rsidRDefault="0057690A" w:rsidP="0057690A">
      <w:pPr>
        <w:ind w:firstLine="720"/>
        <w:jc w:val="both"/>
        <w:rPr>
          <w:szCs w:val="28"/>
        </w:rPr>
      </w:pPr>
      <w:r w:rsidRPr="0057690A">
        <w:rPr>
          <w:szCs w:val="28"/>
        </w:rPr>
        <w:t xml:space="preserve">Депутат Законодательного Собрания, осуществляющий полномочия на постоянной основе, </w:t>
      </w:r>
      <w:r w:rsidR="00FA423C">
        <w:rPr>
          <w:szCs w:val="28"/>
        </w:rPr>
        <w:t xml:space="preserve">в случае </w:t>
      </w:r>
      <w:r w:rsidR="005E1569">
        <w:rPr>
          <w:szCs w:val="28"/>
        </w:rPr>
        <w:t>необходимости в порядке, установленном Регламентом Законодательного Собрания,</w:t>
      </w:r>
      <w:r w:rsidR="00FA423C">
        <w:rPr>
          <w:szCs w:val="28"/>
        </w:rPr>
        <w:t xml:space="preserve"> </w:t>
      </w:r>
      <w:r w:rsidRPr="0057690A">
        <w:rPr>
          <w:szCs w:val="28"/>
        </w:rPr>
        <w:t>также обязан лично принимать участие в иных мероприятиях, проводимых в Законодательном Собрании.</w:t>
      </w:r>
    </w:p>
    <w:p w:rsidR="0057690A" w:rsidRDefault="0057690A" w:rsidP="0057690A">
      <w:pPr>
        <w:ind w:firstLine="720"/>
        <w:jc w:val="both"/>
        <w:rPr>
          <w:szCs w:val="28"/>
        </w:rPr>
      </w:pPr>
      <w:r w:rsidRPr="0057690A">
        <w:rPr>
          <w:szCs w:val="28"/>
        </w:rPr>
        <w:t>По</w:t>
      </w:r>
      <w:r>
        <w:rPr>
          <w:szCs w:val="28"/>
        </w:rPr>
        <w:t>д</w:t>
      </w:r>
      <w:r w:rsidRPr="0057690A">
        <w:rPr>
          <w:szCs w:val="28"/>
        </w:rPr>
        <w:t xml:space="preserve"> иными мероприятиями в настоящем Законе понимаются  совещания председателя Законодательного Собрания </w:t>
      </w:r>
      <w:r>
        <w:rPr>
          <w:szCs w:val="28"/>
        </w:rPr>
        <w:t xml:space="preserve">с </w:t>
      </w:r>
      <w:r w:rsidRPr="0057690A">
        <w:rPr>
          <w:szCs w:val="28"/>
        </w:rPr>
        <w:t xml:space="preserve">депутатами Законодательного Собрания, </w:t>
      </w:r>
      <w:r w:rsidR="0038467C">
        <w:rPr>
          <w:szCs w:val="28"/>
        </w:rPr>
        <w:t xml:space="preserve">заседания совета Законодательного </w:t>
      </w:r>
      <w:r w:rsidR="00D53E98">
        <w:rPr>
          <w:szCs w:val="28"/>
        </w:rPr>
        <w:t>С</w:t>
      </w:r>
      <w:r w:rsidR="0038467C">
        <w:rPr>
          <w:szCs w:val="28"/>
        </w:rPr>
        <w:t xml:space="preserve">обрания, </w:t>
      </w:r>
      <w:r w:rsidRPr="0057690A">
        <w:rPr>
          <w:szCs w:val="28"/>
        </w:rPr>
        <w:t xml:space="preserve">учеба депутатов Законодательного Собрания, а также мероприятия, проводимые по решению </w:t>
      </w:r>
      <w:r w:rsidR="0038467C">
        <w:rPr>
          <w:szCs w:val="28"/>
        </w:rPr>
        <w:t>с</w:t>
      </w:r>
      <w:r w:rsidRPr="0057690A">
        <w:rPr>
          <w:szCs w:val="28"/>
        </w:rPr>
        <w:t>овета Законодательного Собрания</w:t>
      </w:r>
      <w:proofErr w:type="gramStart"/>
      <w:r w:rsidRPr="0057690A">
        <w:rPr>
          <w:szCs w:val="28"/>
        </w:rPr>
        <w:t>.</w:t>
      </w:r>
      <w:r w:rsidR="00050366">
        <w:rPr>
          <w:szCs w:val="28"/>
        </w:rPr>
        <w:t>";</w:t>
      </w:r>
      <w:proofErr w:type="gramEnd"/>
    </w:p>
    <w:p w:rsidR="00050366" w:rsidRDefault="006B093A" w:rsidP="0057690A">
      <w:pPr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050366">
        <w:rPr>
          <w:szCs w:val="28"/>
        </w:rPr>
        <w:t>)ч</w:t>
      </w:r>
      <w:proofErr w:type="gramEnd"/>
      <w:r w:rsidR="00050366">
        <w:rPr>
          <w:szCs w:val="28"/>
        </w:rPr>
        <w:t>асть 6 изложить в следующей редакции:</w:t>
      </w:r>
    </w:p>
    <w:p w:rsidR="00050366" w:rsidRDefault="00050366" w:rsidP="0057690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"6.</w:t>
      </w:r>
      <w:r w:rsidR="005F6C3B" w:rsidRPr="005F6C3B">
        <w:rPr>
          <w:szCs w:val="28"/>
        </w:rPr>
        <w:t xml:space="preserve">В случае отсутствия депутата Законодательного Собрания, осуществляющего депутатскую деятельность на постоянной основе, без уважительной причины на заседаниях Законодательного Собрания, комитета, </w:t>
      </w:r>
      <w:r w:rsidR="005F6C3B" w:rsidRPr="005F6C3B">
        <w:rPr>
          <w:szCs w:val="28"/>
        </w:rPr>
        <w:lastRenderedPageBreak/>
        <w:t xml:space="preserve">комиссии и иных органов Законодательного Собрания, членом которых он является, а также неучастия в иных мероприятиях, проводимых в Законодательном Собрании, по решению комитета </w:t>
      </w:r>
      <w:r w:rsidR="006B093A">
        <w:rPr>
          <w:szCs w:val="28"/>
        </w:rPr>
        <w:t xml:space="preserve">Законодательного Собрания </w:t>
      </w:r>
      <w:r w:rsidR="005F6C3B" w:rsidRPr="005F6C3B">
        <w:rPr>
          <w:szCs w:val="28"/>
        </w:rPr>
        <w:t>по регламенту, депутатской этике и организации работы Законодательного Собрания в отношении него устанавливается ответственность</w:t>
      </w:r>
      <w:proofErr w:type="gramEnd"/>
      <w:r w:rsidR="005F6C3B" w:rsidRPr="005F6C3B">
        <w:rPr>
          <w:szCs w:val="28"/>
        </w:rPr>
        <w:t xml:space="preserve"> в виде уменьшения ежемесячного денежного содержания депутата Законодательного Собрания на одну шестую за каждое пропущенное мероприятие</w:t>
      </w:r>
      <w:proofErr w:type="gramStart"/>
      <w:r w:rsidR="005F6C3B" w:rsidRPr="005F6C3B">
        <w:rPr>
          <w:szCs w:val="28"/>
        </w:rPr>
        <w:t>.</w:t>
      </w:r>
      <w:r w:rsidR="006B093A">
        <w:rPr>
          <w:szCs w:val="28"/>
        </w:rPr>
        <w:t>";</w:t>
      </w:r>
      <w:proofErr w:type="gramEnd"/>
    </w:p>
    <w:p w:rsidR="006B093A" w:rsidRDefault="006B093A" w:rsidP="0057690A">
      <w:pPr>
        <w:ind w:firstLine="720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9 изложить в следующей редакции:</w:t>
      </w:r>
    </w:p>
    <w:p w:rsidR="006B093A" w:rsidRDefault="006B093A" w:rsidP="0057690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"9.</w:t>
      </w:r>
      <w:r w:rsidRPr="006B093A">
        <w:rPr>
          <w:szCs w:val="28"/>
        </w:rPr>
        <w:t xml:space="preserve">Комитетом </w:t>
      </w:r>
      <w:r>
        <w:rPr>
          <w:szCs w:val="28"/>
        </w:rPr>
        <w:t xml:space="preserve">Законодательного Собрания </w:t>
      </w:r>
      <w:r w:rsidRPr="006B093A">
        <w:rPr>
          <w:szCs w:val="28"/>
        </w:rPr>
        <w:t>по регламенту, депутатской этике и организации работы Законодательного Собрания уважительными причинами неучастия депутата Законодательного Собрания в заседаниях Законодательного Собрания, комитета, комиссии и иных органов Законодательного Собрания, членом которых он является</w:t>
      </w:r>
      <w:r>
        <w:rPr>
          <w:szCs w:val="28"/>
        </w:rPr>
        <w:t>, а также в</w:t>
      </w:r>
      <w:r w:rsidRPr="006B093A">
        <w:rPr>
          <w:szCs w:val="28"/>
        </w:rPr>
        <w:t xml:space="preserve"> иных мероприятиях, проводимых в Законодательном Собрании</w:t>
      </w:r>
      <w:r w:rsidR="00D53E98">
        <w:rPr>
          <w:szCs w:val="28"/>
        </w:rPr>
        <w:t>,</w:t>
      </w:r>
      <w:r w:rsidRPr="006B093A">
        <w:rPr>
          <w:szCs w:val="28"/>
        </w:rPr>
        <w:t xml:space="preserve"> могут быть признаны: направление в служебную командировку за пределы Приморского края председателем Законодательного Собрания или по основному</w:t>
      </w:r>
      <w:proofErr w:type="gramEnd"/>
      <w:r w:rsidRPr="006B093A">
        <w:rPr>
          <w:szCs w:val="28"/>
        </w:rPr>
        <w:t xml:space="preserve"> месту работы, нахождение в очередном оплачиваемом отпуске по основному месту работы, временная нетрудоспособность, обстоятельства непреодолимой силы, иные обстоятельства, препятствующие участию депутата</w:t>
      </w:r>
      <w:r w:rsidR="00D53E98">
        <w:rPr>
          <w:szCs w:val="28"/>
        </w:rPr>
        <w:t xml:space="preserve"> Законодательного Собрания</w:t>
      </w:r>
      <w:r w:rsidRPr="006B093A">
        <w:rPr>
          <w:szCs w:val="28"/>
        </w:rPr>
        <w:t xml:space="preserve"> в мероприятиях Законодательного Собрания</w:t>
      </w:r>
      <w:proofErr w:type="gramStart"/>
      <w:r w:rsidRPr="006B093A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5F55B8" w:rsidRDefault="006B093A" w:rsidP="0057690A">
      <w:pPr>
        <w:ind w:firstLine="720"/>
        <w:jc w:val="both"/>
        <w:rPr>
          <w:bCs/>
        </w:rPr>
      </w:pPr>
      <w:r>
        <w:rPr>
          <w:bCs/>
        </w:rPr>
        <w:t>3</w:t>
      </w:r>
      <w:r w:rsidR="00F6580E" w:rsidRPr="00F6580E">
        <w:rPr>
          <w:bCs/>
        </w:rPr>
        <w:t>)</w:t>
      </w:r>
      <w:r w:rsidR="005F55B8">
        <w:rPr>
          <w:bCs/>
        </w:rPr>
        <w:t xml:space="preserve">в статье 16: </w:t>
      </w:r>
    </w:p>
    <w:p w:rsidR="00F6580E" w:rsidRDefault="005F55B8" w:rsidP="005F55B8">
      <w:pPr>
        <w:ind w:firstLine="720"/>
        <w:jc w:val="both"/>
        <w:rPr>
          <w:bCs/>
        </w:rPr>
      </w:pPr>
      <w:r>
        <w:rPr>
          <w:bCs/>
        </w:rPr>
        <w:t>а</w:t>
      </w:r>
      <w:proofErr w:type="gramStart"/>
      <w:r>
        <w:rPr>
          <w:bCs/>
        </w:rPr>
        <w:t>)</w:t>
      </w:r>
      <w:r w:rsidR="00F6580E" w:rsidRPr="00F6580E">
        <w:rPr>
          <w:bCs/>
        </w:rPr>
        <w:t>ч</w:t>
      </w:r>
      <w:proofErr w:type="gramEnd"/>
      <w:r w:rsidR="00F6580E" w:rsidRPr="00F6580E">
        <w:rPr>
          <w:bCs/>
        </w:rPr>
        <w:t>аст</w:t>
      </w:r>
      <w:r w:rsidR="00886ADF">
        <w:rPr>
          <w:bCs/>
        </w:rPr>
        <w:t xml:space="preserve">ь 5 </w:t>
      </w:r>
      <w:r>
        <w:rPr>
          <w:bCs/>
        </w:rPr>
        <w:t>изложить в следующей редакции:</w:t>
      </w:r>
    </w:p>
    <w:p w:rsidR="005F55B8" w:rsidRDefault="005F55B8" w:rsidP="005F55B8">
      <w:pPr>
        <w:ind w:firstLine="720"/>
        <w:jc w:val="both"/>
        <w:rPr>
          <w:bCs/>
        </w:rPr>
      </w:pPr>
      <w:proofErr w:type="gramStart"/>
      <w:r>
        <w:rPr>
          <w:bCs/>
        </w:rPr>
        <w:t>"5.</w:t>
      </w:r>
      <w:r w:rsidR="00070CC8" w:rsidRPr="00070CC8">
        <w:rPr>
          <w:bCs/>
        </w:rPr>
        <w:t xml:space="preserve">Встречи депутата </w:t>
      </w:r>
      <w:r w:rsidR="00070CC8">
        <w:rPr>
          <w:bCs/>
        </w:rPr>
        <w:t xml:space="preserve">Законодательного Собрания </w:t>
      </w:r>
      <w:r w:rsidR="00070CC8" w:rsidRPr="00070CC8">
        <w:rPr>
          <w:bCs/>
        </w:rPr>
        <w:t xml:space="preserve">с избирателями проводятся в помещениях, специально отведенных местах, а также на внутридворовых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</w:t>
      </w:r>
      <w:r w:rsidR="00070CC8" w:rsidRPr="00BF3893">
        <w:rPr>
          <w:bCs/>
        </w:rPr>
        <w:t>инфраструктуры.</w:t>
      </w:r>
      <w:proofErr w:type="gramEnd"/>
      <w:r w:rsidR="00070CC8" w:rsidRPr="00BF3893">
        <w:rPr>
          <w:bCs/>
        </w:rPr>
        <w:t xml:space="preserve"> Уведомление </w:t>
      </w:r>
      <w:r w:rsidR="00AC7570">
        <w:rPr>
          <w:bCs/>
        </w:rPr>
        <w:t xml:space="preserve">органа исполнительной власти </w:t>
      </w:r>
      <w:r w:rsidR="00BF3893" w:rsidRPr="00BF3893">
        <w:rPr>
          <w:bCs/>
        </w:rPr>
        <w:t>Приморского края</w:t>
      </w:r>
      <w:r w:rsidR="00AC7570">
        <w:rPr>
          <w:bCs/>
        </w:rPr>
        <w:t>, уполномоченного Администрацией Приморского края на рассмотрение уведомлений о проведении публичных мероприятий,</w:t>
      </w:r>
      <w:r w:rsidR="00070CC8" w:rsidRPr="00BF3893">
        <w:rPr>
          <w:bCs/>
        </w:rPr>
        <w:t xml:space="preserve"> или органов местного самоуправления о таких встречах не требуется. При этом депутат </w:t>
      </w:r>
      <w:r w:rsidR="009F12EB">
        <w:rPr>
          <w:bCs/>
        </w:rPr>
        <w:t xml:space="preserve">Законодательного Собрания </w:t>
      </w:r>
      <w:r w:rsidR="00070CC8" w:rsidRPr="00BF3893">
        <w:rPr>
          <w:bCs/>
        </w:rPr>
        <w:t>вправе предварительно проинформировать указанные органы о дате и времени их проведения</w:t>
      </w:r>
      <w:proofErr w:type="gramStart"/>
      <w:r w:rsidR="00070CC8" w:rsidRPr="00BF3893">
        <w:rPr>
          <w:bCs/>
        </w:rPr>
        <w:t>.";</w:t>
      </w:r>
      <w:proofErr w:type="gramEnd"/>
    </w:p>
    <w:p w:rsidR="00DE60B6" w:rsidRDefault="00DE60B6" w:rsidP="005F55B8">
      <w:pPr>
        <w:ind w:firstLine="720"/>
        <w:jc w:val="both"/>
        <w:rPr>
          <w:bCs/>
        </w:rPr>
      </w:pPr>
      <w:r>
        <w:rPr>
          <w:bCs/>
        </w:rPr>
        <w:t>б</w:t>
      </w:r>
      <w:proofErr w:type="gramStart"/>
      <w:r>
        <w:rPr>
          <w:bCs/>
        </w:rPr>
        <w:t>)д</w:t>
      </w:r>
      <w:proofErr w:type="gramEnd"/>
      <w:r>
        <w:rPr>
          <w:bCs/>
        </w:rPr>
        <w:t>ополнить част</w:t>
      </w:r>
      <w:r w:rsidR="00BF3893">
        <w:rPr>
          <w:bCs/>
        </w:rPr>
        <w:t>ью</w:t>
      </w:r>
      <w:r>
        <w:rPr>
          <w:bCs/>
        </w:rPr>
        <w:t xml:space="preserve"> 5</w:t>
      </w:r>
      <w:r>
        <w:rPr>
          <w:bCs/>
          <w:vertAlign w:val="superscript"/>
        </w:rPr>
        <w:t xml:space="preserve">1 </w:t>
      </w:r>
      <w:r>
        <w:rPr>
          <w:bCs/>
        </w:rPr>
        <w:t>следующего содержания:</w:t>
      </w:r>
    </w:p>
    <w:p w:rsidR="00DE60B6" w:rsidRDefault="00DE60B6" w:rsidP="005F55B8">
      <w:pPr>
        <w:ind w:firstLine="720"/>
        <w:jc w:val="both"/>
        <w:rPr>
          <w:bCs/>
        </w:rPr>
      </w:pPr>
      <w:r>
        <w:rPr>
          <w:bCs/>
        </w:rPr>
        <w:t>"5</w:t>
      </w:r>
      <w:r>
        <w:rPr>
          <w:bCs/>
          <w:vertAlign w:val="superscript"/>
        </w:rPr>
        <w:t>1</w:t>
      </w:r>
      <w:r>
        <w:rPr>
          <w:bCs/>
        </w:rPr>
        <w:t>.Администрация Приморского края</w:t>
      </w:r>
      <w:r w:rsidR="00F970D7">
        <w:rPr>
          <w:bCs/>
        </w:rPr>
        <w:t>,</w:t>
      </w:r>
      <w:r>
        <w:rPr>
          <w:bCs/>
        </w:rPr>
        <w:t xml:space="preserve"> </w:t>
      </w:r>
      <w:r w:rsidRPr="00DE60B6">
        <w:rPr>
          <w:bCs/>
        </w:rPr>
        <w:t xml:space="preserve">органы местного самоуправления определяют специально отведенные места для проведения встреч депутатов </w:t>
      </w:r>
      <w:r>
        <w:rPr>
          <w:bCs/>
        </w:rPr>
        <w:t xml:space="preserve">Законодательного Собрания </w:t>
      </w:r>
      <w:r w:rsidRPr="00DE60B6">
        <w:rPr>
          <w:bCs/>
        </w:rPr>
        <w:t xml:space="preserve">с избирателями, а также определяют перечень помещений, предоставляемых </w:t>
      </w:r>
      <w:r>
        <w:rPr>
          <w:bCs/>
        </w:rPr>
        <w:t>Администрацией Приморского края</w:t>
      </w:r>
      <w:r w:rsidR="00F970D7">
        <w:rPr>
          <w:bCs/>
        </w:rPr>
        <w:t>,</w:t>
      </w:r>
      <w:r w:rsidRPr="00DE60B6">
        <w:rPr>
          <w:bCs/>
        </w:rPr>
        <w:t xml:space="preserve"> органами местного самоуправления для проведения встреч депутатов Законодательного Собрания с избирателями, и порядок их предоставления</w:t>
      </w:r>
      <w:proofErr w:type="gramStart"/>
      <w:r w:rsidRPr="00DE60B6">
        <w:rPr>
          <w:bCs/>
        </w:rPr>
        <w:t>.</w:t>
      </w:r>
      <w:r w:rsidR="00BF3893">
        <w:rPr>
          <w:bCs/>
        </w:rPr>
        <w:t>".</w:t>
      </w:r>
      <w:proofErr w:type="gramEnd"/>
    </w:p>
    <w:p w:rsidR="001040FE" w:rsidRDefault="001040FE" w:rsidP="00D718BF">
      <w:pPr>
        <w:ind w:firstLine="709"/>
        <w:jc w:val="both"/>
        <w:rPr>
          <w:szCs w:val="28"/>
        </w:rPr>
      </w:pPr>
    </w:p>
    <w:p w:rsidR="006B093A" w:rsidRDefault="006B093A" w:rsidP="00D718BF">
      <w:pPr>
        <w:ind w:firstLine="709"/>
        <w:jc w:val="both"/>
        <w:rPr>
          <w:szCs w:val="28"/>
        </w:rPr>
      </w:pPr>
    </w:p>
    <w:p w:rsidR="00BE5A6C" w:rsidRPr="00041A5C" w:rsidRDefault="00BE5A6C" w:rsidP="00D718BF">
      <w:pPr>
        <w:ind w:firstLine="709"/>
        <w:jc w:val="both"/>
        <w:rPr>
          <w:szCs w:val="28"/>
        </w:rPr>
      </w:pPr>
      <w:bookmarkStart w:id="0" w:name="_GoBack"/>
      <w:bookmarkEnd w:id="0"/>
      <w:r w:rsidRPr="00041A5C">
        <w:rPr>
          <w:szCs w:val="28"/>
        </w:rPr>
        <w:lastRenderedPageBreak/>
        <w:t>СТАТЬЯ 2.</w:t>
      </w:r>
    </w:p>
    <w:p w:rsidR="00D718BF" w:rsidRPr="00786F25" w:rsidRDefault="00D718BF" w:rsidP="00D718BF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jc w:val="both"/>
        <w:rPr>
          <w:szCs w:val="28"/>
        </w:rPr>
      </w:pPr>
      <w:r w:rsidRPr="00041A5C">
        <w:rPr>
          <w:szCs w:val="28"/>
        </w:rPr>
        <w:t xml:space="preserve">Губернатор края                                             </w:t>
      </w:r>
      <w:r w:rsidR="000C689A">
        <w:rPr>
          <w:szCs w:val="28"/>
        </w:rPr>
        <w:t xml:space="preserve"> </w:t>
      </w:r>
      <w:r w:rsidRPr="00041A5C">
        <w:rPr>
          <w:szCs w:val="28"/>
        </w:rPr>
        <w:t xml:space="preserve">        </w:t>
      </w:r>
      <w:r w:rsidR="00EC6956">
        <w:rPr>
          <w:szCs w:val="28"/>
        </w:rPr>
        <w:t xml:space="preserve"> </w:t>
      </w:r>
      <w:r w:rsidRPr="00041A5C">
        <w:rPr>
          <w:szCs w:val="28"/>
        </w:rPr>
        <w:t xml:space="preserve">               В.В. Миклушевский</w:t>
      </w:r>
    </w:p>
    <w:sectPr w:rsidR="00BE5A6C" w:rsidRPr="00041A5C" w:rsidSect="000069C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64C" w:rsidRDefault="0063764C" w:rsidP="005700DA">
      <w:r>
        <w:separator/>
      </w:r>
    </w:p>
  </w:endnote>
  <w:endnote w:type="continuationSeparator" w:id="0">
    <w:p w:rsidR="0063764C" w:rsidRDefault="0063764C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64C" w:rsidRDefault="0063764C" w:rsidP="005700DA">
      <w:r>
        <w:separator/>
      </w:r>
    </w:p>
  </w:footnote>
  <w:footnote w:type="continuationSeparator" w:id="0">
    <w:p w:rsidR="0063764C" w:rsidRDefault="0063764C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216DE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7A89"/>
    <w:multiLevelType w:val="hybridMultilevel"/>
    <w:tmpl w:val="40BA83DE"/>
    <w:lvl w:ilvl="0" w:tplc="40BA71D4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12"/>
    <w:rsid w:val="00003D99"/>
    <w:rsid w:val="000069C0"/>
    <w:rsid w:val="00014CAB"/>
    <w:rsid w:val="00030107"/>
    <w:rsid w:val="00030499"/>
    <w:rsid w:val="000444AA"/>
    <w:rsid w:val="00050366"/>
    <w:rsid w:val="00051558"/>
    <w:rsid w:val="00053524"/>
    <w:rsid w:val="00070CC8"/>
    <w:rsid w:val="00075A33"/>
    <w:rsid w:val="00091361"/>
    <w:rsid w:val="000921BE"/>
    <w:rsid w:val="00094874"/>
    <w:rsid w:val="000A3BBA"/>
    <w:rsid w:val="000A3C00"/>
    <w:rsid w:val="000B12DF"/>
    <w:rsid w:val="000B1843"/>
    <w:rsid w:val="000C0292"/>
    <w:rsid w:val="000C689A"/>
    <w:rsid w:val="000E174B"/>
    <w:rsid w:val="001040FE"/>
    <w:rsid w:val="0011117D"/>
    <w:rsid w:val="00124E52"/>
    <w:rsid w:val="00142072"/>
    <w:rsid w:val="00155781"/>
    <w:rsid w:val="00172950"/>
    <w:rsid w:val="00196090"/>
    <w:rsid w:val="001A32B6"/>
    <w:rsid w:val="001A576B"/>
    <w:rsid w:val="001B1C12"/>
    <w:rsid w:val="001B5EA3"/>
    <w:rsid w:val="001D13F5"/>
    <w:rsid w:val="001D2C40"/>
    <w:rsid w:val="001E52E9"/>
    <w:rsid w:val="00204E90"/>
    <w:rsid w:val="00216DE3"/>
    <w:rsid w:val="0022343A"/>
    <w:rsid w:val="00252662"/>
    <w:rsid w:val="00270D2E"/>
    <w:rsid w:val="002871B3"/>
    <w:rsid w:val="00290C3E"/>
    <w:rsid w:val="00295918"/>
    <w:rsid w:val="002A344C"/>
    <w:rsid w:val="002B66A1"/>
    <w:rsid w:val="002C6065"/>
    <w:rsid w:val="002D222D"/>
    <w:rsid w:val="002D3FE1"/>
    <w:rsid w:val="002E10AB"/>
    <w:rsid w:val="003360D8"/>
    <w:rsid w:val="00352B33"/>
    <w:rsid w:val="003561CF"/>
    <w:rsid w:val="003705B8"/>
    <w:rsid w:val="00370683"/>
    <w:rsid w:val="0038071A"/>
    <w:rsid w:val="0038467C"/>
    <w:rsid w:val="0038522B"/>
    <w:rsid w:val="00387ADD"/>
    <w:rsid w:val="0039411F"/>
    <w:rsid w:val="003B2EA9"/>
    <w:rsid w:val="003D0FFD"/>
    <w:rsid w:val="003E3623"/>
    <w:rsid w:val="00407EE3"/>
    <w:rsid w:val="004155F7"/>
    <w:rsid w:val="004237EC"/>
    <w:rsid w:val="00437602"/>
    <w:rsid w:val="00437C62"/>
    <w:rsid w:val="004557A1"/>
    <w:rsid w:val="00487186"/>
    <w:rsid w:val="004908F8"/>
    <w:rsid w:val="00495F52"/>
    <w:rsid w:val="004B010F"/>
    <w:rsid w:val="004B14A0"/>
    <w:rsid w:val="004C6C1A"/>
    <w:rsid w:val="004F23F8"/>
    <w:rsid w:val="004F48EE"/>
    <w:rsid w:val="00503464"/>
    <w:rsid w:val="005056E3"/>
    <w:rsid w:val="005331E3"/>
    <w:rsid w:val="0054021F"/>
    <w:rsid w:val="005446C3"/>
    <w:rsid w:val="005479FE"/>
    <w:rsid w:val="00552D37"/>
    <w:rsid w:val="00553F77"/>
    <w:rsid w:val="005733D2"/>
    <w:rsid w:val="0057690A"/>
    <w:rsid w:val="0059661B"/>
    <w:rsid w:val="005B460F"/>
    <w:rsid w:val="005B50D3"/>
    <w:rsid w:val="005E1569"/>
    <w:rsid w:val="005E228F"/>
    <w:rsid w:val="005F07B8"/>
    <w:rsid w:val="005F55B8"/>
    <w:rsid w:val="005F6C3B"/>
    <w:rsid w:val="00614943"/>
    <w:rsid w:val="00631483"/>
    <w:rsid w:val="0063764C"/>
    <w:rsid w:val="00637CAD"/>
    <w:rsid w:val="006404FC"/>
    <w:rsid w:val="006658F9"/>
    <w:rsid w:val="00696592"/>
    <w:rsid w:val="006B093A"/>
    <w:rsid w:val="006C2C06"/>
    <w:rsid w:val="006C313B"/>
    <w:rsid w:val="006C539C"/>
    <w:rsid w:val="006D1ED5"/>
    <w:rsid w:val="006D2094"/>
    <w:rsid w:val="006D609A"/>
    <w:rsid w:val="006E0DF0"/>
    <w:rsid w:val="006E5FCF"/>
    <w:rsid w:val="0070179D"/>
    <w:rsid w:val="00711169"/>
    <w:rsid w:val="0074367D"/>
    <w:rsid w:val="00751949"/>
    <w:rsid w:val="0076115C"/>
    <w:rsid w:val="00761991"/>
    <w:rsid w:val="00794174"/>
    <w:rsid w:val="007A54BE"/>
    <w:rsid w:val="007B41BA"/>
    <w:rsid w:val="007C3745"/>
    <w:rsid w:val="007D14DE"/>
    <w:rsid w:val="007E39AD"/>
    <w:rsid w:val="007F488F"/>
    <w:rsid w:val="00805853"/>
    <w:rsid w:val="008140CB"/>
    <w:rsid w:val="00815035"/>
    <w:rsid w:val="00815DD6"/>
    <w:rsid w:val="0081668C"/>
    <w:rsid w:val="008172A6"/>
    <w:rsid w:val="008467BC"/>
    <w:rsid w:val="00851B8C"/>
    <w:rsid w:val="00857FC6"/>
    <w:rsid w:val="00885675"/>
    <w:rsid w:val="00886ADF"/>
    <w:rsid w:val="00887C91"/>
    <w:rsid w:val="008924B5"/>
    <w:rsid w:val="00893B0F"/>
    <w:rsid w:val="008955D9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55296"/>
    <w:rsid w:val="0096228B"/>
    <w:rsid w:val="00966805"/>
    <w:rsid w:val="00982C67"/>
    <w:rsid w:val="009843B0"/>
    <w:rsid w:val="009A5FD5"/>
    <w:rsid w:val="009A7612"/>
    <w:rsid w:val="009B14FC"/>
    <w:rsid w:val="009C731C"/>
    <w:rsid w:val="009C7B17"/>
    <w:rsid w:val="009D2657"/>
    <w:rsid w:val="009F12EB"/>
    <w:rsid w:val="00A0038C"/>
    <w:rsid w:val="00A05402"/>
    <w:rsid w:val="00A12C64"/>
    <w:rsid w:val="00A12F5F"/>
    <w:rsid w:val="00A1536A"/>
    <w:rsid w:val="00A23221"/>
    <w:rsid w:val="00A362D4"/>
    <w:rsid w:val="00A37FAC"/>
    <w:rsid w:val="00A55E68"/>
    <w:rsid w:val="00A605D0"/>
    <w:rsid w:val="00A713D9"/>
    <w:rsid w:val="00A87C86"/>
    <w:rsid w:val="00AA09EE"/>
    <w:rsid w:val="00AB1CF0"/>
    <w:rsid w:val="00AC3C0B"/>
    <w:rsid w:val="00AC7570"/>
    <w:rsid w:val="00AD0C0E"/>
    <w:rsid w:val="00AE538A"/>
    <w:rsid w:val="00AE5CF0"/>
    <w:rsid w:val="00AF13C7"/>
    <w:rsid w:val="00B13B74"/>
    <w:rsid w:val="00B244AD"/>
    <w:rsid w:val="00B27DF9"/>
    <w:rsid w:val="00B426EC"/>
    <w:rsid w:val="00B50B03"/>
    <w:rsid w:val="00B51D85"/>
    <w:rsid w:val="00B60E0D"/>
    <w:rsid w:val="00B63675"/>
    <w:rsid w:val="00BA2F8A"/>
    <w:rsid w:val="00BB0BA4"/>
    <w:rsid w:val="00BB1C0F"/>
    <w:rsid w:val="00BC6CFE"/>
    <w:rsid w:val="00BE5A6C"/>
    <w:rsid w:val="00BF3893"/>
    <w:rsid w:val="00C079EA"/>
    <w:rsid w:val="00C07A07"/>
    <w:rsid w:val="00C20158"/>
    <w:rsid w:val="00C41DE5"/>
    <w:rsid w:val="00C52931"/>
    <w:rsid w:val="00C542B3"/>
    <w:rsid w:val="00C71751"/>
    <w:rsid w:val="00C87953"/>
    <w:rsid w:val="00C93454"/>
    <w:rsid w:val="00C93805"/>
    <w:rsid w:val="00CA651D"/>
    <w:rsid w:val="00CC1422"/>
    <w:rsid w:val="00CC3F50"/>
    <w:rsid w:val="00CC6C82"/>
    <w:rsid w:val="00CE4B92"/>
    <w:rsid w:val="00CE744F"/>
    <w:rsid w:val="00CF6A74"/>
    <w:rsid w:val="00D15B11"/>
    <w:rsid w:val="00D25BD0"/>
    <w:rsid w:val="00D31D46"/>
    <w:rsid w:val="00D53E98"/>
    <w:rsid w:val="00D718BF"/>
    <w:rsid w:val="00D76E1E"/>
    <w:rsid w:val="00D77DF2"/>
    <w:rsid w:val="00D907C2"/>
    <w:rsid w:val="00D93DCC"/>
    <w:rsid w:val="00D93E29"/>
    <w:rsid w:val="00DA2E37"/>
    <w:rsid w:val="00DB6320"/>
    <w:rsid w:val="00DD18E0"/>
    <w:rsid w:val="00DD4402"/>
    <w:rsid w:val="00DD7355"/>
    <w:rsid w:val="00DE114B"/>
    <w:rsid w:val="00DE16F4"/>
    <w:rsid w:val="00DE1F39"/>
    <w:rsid w:val="00DE60B6"/>
    <w:rsid w:val="00E0453A"/>
    <w:rsid w:val="00E14AD0"/>
    <w:rsid w:val="00E2057E"/>
    <w:rsid w:val="00E47759"/>
    <w:rsid w:val="00E90725"/>
    <w:rsid w:val="00EA6520"/>
    <w:rsid w:val="00EB6EDD"/>
    <w:rsid w:val="00EC4CB3"/>
    <w:rsid w:val="00EC6485"/>
    <w:rsid w:val="00EC6956"/>
    <w:rsid w:val="00ED2AB9"/>
    <w:rsid w:val="00EE7763"/>
    <w:rsid w:val="00EF7D31"/>
    <w:rsid w:val="00EF7D73"/>
    <w:rsid w:val="00F10DC7"/>
    <w:rsid w:val="00F272F2"/>
    <w:rsid w:val="00F273B0"/>
    <w:rsid w:val="00F45BA0"/>
    <w:rsid w:val="00F50265"/>
    <w:rsid w:val="00F63797"/>
    <w:rsid w:val="00F6580E"/>
    <w:rsid w:val="00F95D17"/>
    <w:rsid w:val="00F970D7"/>
    <w:rsid w:val="00F97AD9"/>
    <w:rsid w:val="00FA423C"/>
    <w:rsid w:val="00FB36E3"/>
    <w:rsid w:val="00FB3AF0"/>
    <w:rsid w:val="00FC4613"/>
    <w:rsid w:val="00FD1C04"/>
    <w:rsid w:val="00FD2164"/>
    <w:rsid w:val="00FD313A"/>
    <w:rsid w:val="00FD6298"/>
    <w:rsid w:val="00FF325F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B3606-6715-4654-9C6A-155D1128D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15</TotalTime>
  <Pages>3</Pages>
  <Words>635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15</cp:revision>
  <cp:lastPrinted>2017-09-19T04:31:00Z</cp:lastPrinted>
  <dcterms:created xsi:type="dcterms:W3CDTF">2017-08-31T00:46:00Z</dcterms:created>
  <dcterms:modified xsi:type="dcterms:W3CDTF">2017-09-19T04:31:00Z</dcterms:modified>
</cp:coreProperties>
</file>