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8F" w:rsidRDefault="00A1748F" w:rsidP="00A1748F">
      <w:pPr>
        <w:ind w:left="567"/>
        <w:jc w:val="right"/>
      </w:pP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2.55pt" o:ole="" fillcolor="window">
            <v:imagedata r:id="rId8" o:title=""/>
          </v:shape>
          <o:OLEObject Type="Embed" ProgID="Word.Picture.8" ShapeID="_x0000_i1025" DrawAspect="Content" ObjectID="_1567230235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C03FE">
            <w:pPr>
              <w:widowControl w:val="0"/>
              <w:spacing w:after="120"/>
              <w:ind w:firstLine="34"/>
            </w:pPr>
            <w:r>
              <w:t>18.09.2017</w:t>
            </w:r>
            <w:bookmarkStart w:id="0" w:name="_GoBack"/>
            <w:bookmarkEnd w:id="0"/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C03FE">
            <w:pPr>
              <w:ind w:hanging="107"/>
            </w:pPr>
            <w:r>
              <w:t>93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6D4927" w:rsidTr="003B5E7B">
              <w:tc>
                <w:tcPr>
                  <w:tcW w:w="4395" w:type="dxa"/>
                </w:tcPr>
                <w:p w:rsidR="006D4927" w:rsidRDefault="0036442C" w:rsidP="0066286C">
                  <w:pPr>
                    <w:ind w:left="-108" w:right="4927"/>
                    <w:jc w:val="both"/>
                    <w:rPr>
                      <w:sz w:val="24"/>
                    </w:rPr>
                  </w:pPr>
                  <w:r w:rsidRPr="008B14A4">
                    <w:t xml:space="preserve">Об обращении Законодательного Собрания </w:t>
                  </w:r>
                  <w:r w:rsidR="00A01E17">
                    <w:t xml:space="preserve">Нижегородской области </w:t>
                  </w:r>
                  <w:r w:rsidR="0066286C">
                    <w:t>"К</w:t>
                  </w:r>
                  <w:r w:rsidR="00A01E17">
                    <w:t xml:space="preserve"> Председателю Государственной Думы Федерального Собрания Российской Федерации </w:t>
                  </w:r>
                  <w:r w:rsidR="00A01E17">
                    <w:br/>
                    <w:t>В.В. Володину о необходимости скорейшего принятия проект</w:t>
                  </w:r>
                  <w:r w:rsidR="00A62DEF">
                    <w:t>а федерального закона № 458458-5</w:t>
                  </w:r>
                  <w:r w:rsidR="00A01E17">
                    <w:t xml:space="preserve"> </w:t>
                  </w:r>
                  <w:r w:rsidR="00A01E17">
                    <w:br/>
                    <w:t>"Об ответственном обращении с животными"</w:t>
                  </w:r>
                </w:p>
              </w:tc>
            </w:tr>
          </w:tbl>
          <w:p w:rsidR="00595F16" w:rsidRPr="002F02CB" w:rsidRDefault="00595F16" w:rsidP="00A15EA5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36442C" w:rsidRPr="008B14A4">
        <w:t>обращени</w:t>
      </w:r>
      <w:r w:rsidR="0036442C">
        <w:t>е</w:t>
      </w:r>
      <w:r w:rsidR="0036442C" w:rsidRPr="008B14A4">
        <w:t xml:space="preserve"> Законодательного Собрания</w:t>
      </w:r>
      <w:r w:rsidR="00A01E17">
        <w:t xml:space="preserve"> Нижегородской области </w:t>
      </w:r>
      <w:r w:rsidR="0066286C">
        <w:t>"К</w:t>
      </w:r>
      <w:r w:rsidR="00A01E17">
        <w:t xml:space="preserve"> Председателю Государственной Думы Федерального Собрания Российской Федерации В.В. Володину о необходимости скорейшего принятия проекта</w:t>
      </w:r>
      <w:r w:rsidR="00A62DEF">
        <w:t xml:space="preserve"> федерального закона </w:t>
      </w:r>
      <w:r w:rsidR="00A62DEF">
        <w:br/>
        <w:t>№ 458458-5</w:t>
      </w:r>
      <w:r w:rsidR="00A01E17">
        <w:t xml:space="preserve"> "Об ответственном обращении с животными"</w:t>
      </w:r>
      <w:r w:rsidR="00A15EA5">
        <w:t xml:space="preserve">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CD4034">
      <w:pPr>
        <w:ind w:firstLine="720"/>
        <w:jc w:val="both"/>
      </w:pPr>
      <w:r>
        <w:t>1.</w:t>
      </w:r>
      <w:r w:rsidR="0048542B">
        <w:t xml:space="preserve">Поддержать </w:t>
      </w:r>
      <w:r w:rsidR="0036442C" w:rsidRPr="008B14A4">
        <w:t>обращени</w:t>
      </w:r>
      <w:r w:rsidR="0036442C">
        <w:t>е</w:t>
      </w:r>
      <w:r w:rsidR="0036442C" w:rsidRPr="008B14A4">
        <w:t xml:space="preserve"> </w:t>
      </w:r>
      <w:r w:rsidR="00A01E17" w:rsidRPr="008B14A4">
        <w:t>Законодательного Собрания</w:t>
      </w:r>
      <w:r w:rsidR="00A01E17">
        <w:t xml:space="preserve"> Нижегородской области </w:t>
      </w:r>
      <w:r w:rsidR="0066286C">
        <w:t>"К</w:t>
      </w:r>
      <w:r w:rsidR="00A01E17">
        <w:t xml:space="preserve"> Председателю Государственной Думы Федерального Собрания Российской Федерации В.В. Володину о необходимости скорейшего принятия проекта федерального закон</w:t>
      </w:r>
      <w:r w:rsidR="00A62DEF">
        <w:t>а № 458458-5</w:t>
      </w:r>
      <w:r w:rsidR="00A01E17">
        <w:t xml:space="preserve"> "Об ответственном обращении с животными".</w:t>
      </w:r>
    </w:p>
    <w:p w:rsidR="00A01E17" w:rsidRDefault="00A01E17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r>
        <w:t>2.</w:t>
      </w:r>
      <w:r w:rsidR="00EB210B">
        <w:t>Р</w:t>
      </w:r>
      <w:r>
        <w:t>ассмотре</w:t>
      </w:r>
      <w:r w:rsidR="006A4752">
        <w:t xml:space="preserve">ть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</w:t>
      </w:r>
      <w:r w:rsidR="0036442C" w:rsidRPr="008B14A4">
        <w:t xml:space="preserve">Об обращении </w:t>
      </w:r>
      <w:r w:rsidR="00A01E17" w:rsidRPr="008B14A4">
        <w:t>Законодательного Собрания</w:t>
      </w:r>
      <w:r w:rsidR="00A01E17">
        <w:t xml:space="preserve"> Нижегородской области </w:t>
      </w:r>
      <w:r w:rsidR="0066286C">
        <w:t>"К</w:t>
      </w:r>
      <w:r w:rsidR="00A01E17">
        <w:t xml:space="preserve"> Председателю Государственной Думы Федерального Собрания Российской Федерации В.В. Володину о необходимости скорейшего принятия проекта</w:t>
      </w:r>
      <w:r w:rsidR="00A62DEF">
        <w:t xml:space="preserve"> федерального закона </w:t>
      </w:r>
      <w:r w:rsidR="00A62DEF">
        <w:br/>
        <w:t>№ 458458-5</w:t>
      </w:r>
      <w:r w:rsidR="00A01E17">
        <w:t xml:space="preserve"> "Об ответственном обращении с животными"</w:t>
      </w:r>
      <w:r w:rsidR="006A4752">
        <w:t xml:space="preserve"> на очередном заседании Законодательного Собрания в </w:t>
      </w:r>
      <w:r w:rsidR="00A01E17">
        <w:t>сентябре</w:t>
      </w:r>
      <w:r w:rsidR="006A4752">
        <w:t xml:space="preserve"> </w:t>
      </w:r>
      <w:r w:rsidR="00203F14">
        <w:t>201</w:t>
      </w:r>
      <w:r w:rsidR="0036442C">
        <w:t>7</w:t>
      </w:r>
      <w:r w:rsidR="006A4752">
        <w:t xml:space="preserve"> года</w:t>
      </w:r>
      <w:r w:rsidR="00A15EA5">
        <w:t>.</w:t>
      </w:r>
    </w:p>
    <w:p w:rsidR="00CD4034" w:rsidRDefault="00CD4034" w:rsidP="00CD4034">
      <w:pPr>
        <w:ind w:firstLine="720"/>
        <w:jc w:val="both"/>
      </w:pP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4</w:t>
      </w:r>
      <w:r w:rsidR="002171D7">
        <w:t>.</w:t>
      </w:r>
      <w:r w:rsidR="00203F14" w:rsidRPr="0045315B">
        <w:t xml:space="preserve">Поручить </w:t>
      </w:r>
      <w:r w:rsidR="006D4927">
        <w:t>Зотову Е.А.</w:t>
      </w:r>
      <w:r w:rsidR="00203F14" w:rsidRPr="0045315B">
        <w:t>, председател</w:t>
      </w:r>
      <w:r w:rsidR="006D4927">
        <w:t>ю</w:t>
      </w:r>
      <w:r w:rsidR="00203F14" w:rsidRPr="0045315B">
        <w:t xml:space="preserve"> комитета по продовольственной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48542B" w:rsidP="00203F14">
      <w:pPr>
        <w:ind w:firstLine="720"/>
        <w:jc w:val="both"/>
      </w:pPr>
      <w:r>
        <w:t>5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203F14" w:rsidRPr="0045315B">
        <w:t xml:space="preserve">доклада - </w:t>
      </w:r>
      <w:r w:rsidR="00203F14">
        <w:t xml:space="preserve"> 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A15EA5" w:rsidP="00CD4034">
      <w:r>
        <w:t>П</w:t>
      </w:r>
      <w:r w:rsidR="000519A3">
        <w:t>редседател</w:t>
      </w:r>
      <w:r>
        <w:t>ь</w:t>
      </w:r>
      <w:r w:rsidR="00CD4034">
        <w:t xml:space="preserve"> комитета </w:t>
      </w:r>
      <w:r>
        <w:t xml:space="preserve">                       </w:t>
      </w:r>
      <w:r w:rsidR="00CD4034">
        <w:t xml:space="preserve">                         </w:t>
      </w:r>
      <w:r w:rsidR="000519A3">
        <w:t xml:space="preserve">              </w:t>
      </w:r>
      <w:r>
        <w:t xml:space="preserve">        </w:t>
      </w:r>
      <w:r w:rsidR="00FB4123">
        <w:t xml:space="preserve"> </w:t>
      </w:r>
      <w:r w:rsidR="000519A3">
        <w:t xml:space="preserve"> </w:t>
      </w:r>
      <w:r>
        <w:t>Е.А. Зотов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E19AE">
      <w:headerReference w:type="even" r:id="rId10"/>
      <w:headerReference w:type="default" r:id="rId11"/>
      <w:pgSz w:w="11906" w:h="16838"/>
      <w:pgMar w:top="851" w:right="851" w:bottom="709" w:left="1843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116" w:rsidRDefault="00815116">
      <w:r>
        <w:separator/>
      </w:r>
    </w:p>
  </w:endnote>
  <w:endnote w:type="continuationSeparator" w:id="0">
    <w:p w:rsidR="00815116" w:rsidRDefault="0081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116" w:rsidRDefault="00815116">
      <w:r>
        <w:separator/>
      </w:r>
    </w:p>
  </w:footnote>
  <w:footnote w:type="continuationSeparator" w:id="0">
    <w:p w:rsidR="00815116" w:rsidRDefault="00815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03FE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247CB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442C"/>
    <w:rsid w:val="003656AB"/>
    <w:rsid w:val="00371C5B"/>
    <w:rsid w:val="003B0BB5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162B3"/>
    <w:rsid w:val="005502F8"/>
    <w:rsid w:val="00564CFC"/>
    <w:rsid w:val="00595F16"/>
    <w:rsid w:val="005B31CB"/>
    <w:rsid w:val="006057CC"/>
    <w:rsid w:val="00626385"/>
    <w:rsid w:val="0064484C"/>
    <w:rsid w:val="00644B73"/>
    <w:rsid w:val="00651DF6"/>
    <w:rsid w:val="0066286C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6D4927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15116"/>
    <w:rsid w:val="008322E5"/>
    <w:rsid w:val="00836F71"/>
    <w:rsid w:val="00837742"/>
    <w:rsid w:val="00847519"/>
    <w:rsid w:val="00887C4D"/>
    <w:rsid w:val="00894CF6"/>
    <w:rsid w:val="008B2AD6"/>
    <w:rsid w:val="008B702C"/>
    <w:rsid w:val="008C03FE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E19AE"/>
    <w:rsid w:val="009F78CD"/>
    <w:rsid w:val="00A01E17"/>
    <w:rsid w:val="00A05464"/>
    <w:rsid w:val="00A1056E"/>
    <w:rsid w:val="00A15EA5"/>
    <w:rsid w:val="00A1748F"/>
    <w:rsid w:val="00A218C7"/>
    <w:rsid w:val="00A33F2F"/>
    <w:rsid w:val="00A60551"/>
    <w:rsid w:val="00A62DEF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F5C40-3158-4442-819E-45CF5763B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Михайлова Елена Валентиновна</cp:lastModifiedBy>
  <cp:revision>2</cp:revision>
  <cp:lastPrinted>2017-08-24T00:01:00Z</cp:lastPrinted>
  <dcterms:created xsi:type="dcterms:W3CDTF">2017-09-17T22:57:00Z</dcterms:created>
  <dcterms:modified xsi:type="dcterms:W3CDTF">2017-09-17T22:57:00Z</dcterms:modified>
</cp:coreProperties>
</file>