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6682518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F2B41" w:rsidRDefault="004F2B41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18.09.2017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F2B41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4F2B41">
              <w:rPr>
                <w:szCs w:val="28"/>
              </w:rPr>
              <w:t>91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F84A84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F84A84" w:rsidRDefault="004066D5" w:rsidP="00CB197B">
            <w:pPr>
              <w:jc w:val="both"/>
              <w:rPr>
                <w:szCs w:val="28"/>
              </w:rPr>
            </w:pPr>
            <w:r w:rsidRPr="00F84A84">
              <w:rPr>
                <w:szCs w:val="28"/>
              </w:rPr>
              <w:t xml:space="preserve">О проекте закона Приморского края </w:t>
            </w:r>
            <w:r w:rsidR="003523C7">
              <w:t xml:space="preserve">"О внесении изменений в Закон Приморского края </w:t>
            </w:r>
            <w:r w:rsidR="003523C7">
              <w:br/>
            </w:r>
            <w:r w:rsidR="003523C7">
              <w:rPr>
                <w:szCs w:val="28"/>
              </w:rPr>
              <w:t>"О государственной поддержке садоводческих, огороднических и дачных некоммерческих объединений на территории Приморского края"</w:t>
            </w:r>
            <w:r w:rsidR="003523C7" w:rsidRPr="00F84A84">
              <w:rPr>
                <w:szCs w:val="28"/>
              </w:rPr>
              <w:t xml:space="preserve"> </w:t>
            </w:r>
            <w:r w:rsidR="00CE48D5" w:rsidRPr="00F84A84">
              <w:rPr>
                <w:szCs w:val="28"/>
              </w:rPr>
              <w:t>(первое чтение)</w:t>
            </w:r>
          </w:p>
        </w:tc>
      </w:tr>
    </w:tbl>
    <w:p w:rsidR="00357541" w:rsidRPr="00F84A84" w:rsidRDefault="00357541" w:rsidP="00C9335B">
      <w:pPr>
        <w:jc w:val="both"/>
        <w:rPr>
          <w:szCs w:val="28"/>
        </w:rPr>
      </w:pPr>
    </w:p>
    <w:p w:rsidR="00C9335B" w:rsidRPr="00F84A84" w:rsidRDefault="00CE48D5" w:rsidP="00CE48D5">
      <w:pPr>
        <w:ind w:firstLine="709"/>
        <w:jc w:val="both"/>
        <w:rPr>
          <w:szCs w:val="28"/>
        </w:rPr>
      </w:pPr>
      <w:r w:rsidRPr="00F84A84">
        <w:rPr>
          <w:szCs w:val="28"/>
        </w:rPr>
        <w:t xml:space="preserve">Рассмотрев и обсудив подготовленный комитетом проект закона Приморского края </w:t>
      </w:r>
      <w:r w:rsidR="003523C7">
        <w:t xml:space="preserve">"О внесении изменений в Закон Приморского края </w:t>
      </w:r>
      <w:r w:rsidR="003523C7">
        <w:br/>
      </w:r>
      <w:r w:rsidR="003523C7">
        <w:rPr>
          <w:szCs w:val="28"/>
        </w:rPr>
        <w:t>"О государственной поддержке садоводческих, огороднических и дачных некоммерческих объединений на территории Приморского края"</w:t>
      </w:r>
      <w:r w:rsidRPr="00F84A84">
        <w:rPr>
          <w:szCs w:val="28"/>
        </w:rPr>
        <w:t>, комитет</w:t>
      </w:r>
    </w:p>
    <w:p w:rsidR="00C9335B" w:rsidRPr="00F84A84" w:rsidRDefault="00C9335B" w:rsidP="00C9335B">
      <w:pPr>
        <w:jc w:val="both"/>
        <w:rPr>
          <w:szCs w:val="28"/>
        </w:rPr>
      </w:pPr>
    </w:p>
    <w:p w:rsidR="00357541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F84A84">
        <w:rPr>
          <w:szCs w:val="28"/>
        </w:rPr>
        <w:t>РЕШИЛ:</w:t>
      </w: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1.Внести проект закона Приморского края </w:t>
      </w:r>
      <w:r w:rsidR="003523C7">
        <w:t xml:space="preserve">"О внесении изменений в Закон Приморского края </w:t>
      </w:r>
      <w:r w:rsidR="003523C7">
        <w:rPr>
          <w:szCs w:val="28"/>
        </w:rPr>
        <w:t>"О государственной поддержке садоводческих, огороднических и дачных некоммерческих объединений на территории Приморского края"</w:t>
      </w:r>
      <w:r w:rsidRPr="00F84A84">
        <w:rPr>
          <w:szCs w:val="28"/>
        </w:rPr>
        <w:t xml:space="preserve"> в качестве законодательной инициативы.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2.Рассмотреть проект закона Приморского края </w:t>
      </w:r>
      <w:r w:rsidR="003523C7">
        <w:t xml:space="preserve">"О внесении изменений в Закон Приморского края </w:t>
      </w:r>
      <w:r w:rsidR="003523C7">
        <w:rPr>
          <w:szCs w:val="28"/>
        </w:rPr>
        <w:t>"О государственной поддержке садоводческих, огороднических и дачных некоммерческих объединений на территории Приморского края"</w:t>
      </w:r>
      <w:r w:rsidRPr="00F84A84">
        <w:rPr>
          <w:szCs w:val="28"/>
        </w:rPr>
        <w:t xml:space="preserve"> в первом чтении на очередном заседании Законодательного Собрания в </w:t>
      </w:r>
      <w:r w:rsidR="003523C7">
        <w:rPr>
          <w:szCs w:val="28"/>
        </w:rPr>
        <w:t>сентябре</w:t>
      </w:r>
      <w:r w:rsidRPr="00F84A84">
        <w:rPr>
          <w:szCs w:val="28"/>
        </w:rPr>
        <w:t xml:space="preserve"> 201</w:t>
      </w:r>
      <w:r w:rsidR="00CB197B">
        <w:rPr>
          <w:szCs w:val="28"/>
        </w:rPr>
        <w:t>7</w:t>
      </w:r>
      <w:r w:rsidRPr="00F84A84">
        <w:rPr>
          <w:szCs w:val="28"/>
        </w:rPr>
        <w:t xml:space="preserve"> года.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4.Поручить </w:t>
      </w:r>
      <w:proofErr w:type="spellStart"/>
      <w:r w:rsidR="003523C7">
        <w:rPr>
          <w:szCs w:val="28"/>
        </w:rPr>
        <w:t>Селюку</w:t>
      </w:r>
      <w:proofErr w:type="spellEnd"/>
      <w:r w:rsidR="003523C7">
        <w:rPr>
          <w:szCs w:val="28"/>
        </w:rPr>
        <w:t xml:space="preserve"> Н.А</w:t>
      </w:r>
      <w:r w:rsidR="00CB197B">
        <w:rPr>
          <w:szCs w:val="28"/>
        </w:rPr>
        <w:t>.</w:t>
      </w:r>
      <w:r w:rsidR="00282A69" w:rsidRPr="00282A69">
        <w:rPr>
          <w:szCs w:val="28"/>
        </w:rPr>
        <w:t xml:space="preserve">, </w:t>
      </w:r>
      <w:r w:rsidR="00CB197B" w:rsidRPr="00CB197B">
        <w:rPr>
          <w:szCs w:val="28"/>
        </w:rPr>
        <w:t xml:space="preserve">заместителю председателя комитета по </w:t>
      </w:r>
      <w:proofErr w:type="gramStart"/>
      <w:r w:rsidR="00CB197B" w:rsidRPr="00CB197B">
        <w:rPr>
          <w:szCs w:val="28"/>
        </w:rPr>
        <w:t>продовольственной</w:t>
      </w:r>
      <w:proofErr w:type="gramEnd"/>
      <w:r w:rsidR="00CB197B" w:rsidRPr="00CB197B">
        <w:rPr>
          <w:szCs w:val="28"/>
        </w:rPr>
        <w:t xml:space="preserve"> политике и природопользованию</w:t>
      </w:r>
      <w:r w:rsidRPr="00F84A84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5C3576" w:rsidRDefault="005C3576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lastRenderedPageBreak/>
        <w:tab/>
        <w:t>5.Определить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AB05D9">
      <w:pPr>
        <w:pStyle w:val="a3"/>
        <w:tabs>
          <w:tab w:val="clear" w:pos="4153"/>
          <w:tab w:val="clear" w:pos="8306"/>
        </w:tabs>
        <w:rPr>
          <w:szCs w:val="28"/>
        </w:rPr>
      </w:pPr>
      <w:r w:rsidRPr="00F84A84">
        <w:rPr>
          <w:szCs w:val="28"/>
        </w:rPr>
        <w:t>Пре</w:t>
      </w:r>
      <w:r w:rsidR="00F84A84">
        <w:rPr>
          <w:szCs w:val="28"/>
        </w:rPr>
        <w:t xml:space="preserve">дседатель комитета </w:t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  <w:t xml:space="preserve">    </w:t>
      </w:r>
      <w:r w:rsidR="000A70E5">
        <w:rPr>
          <w:szCs w:val="28"/>
        </w:rPr>
        <w:t>Е.А. Зотов</w:t>
      </w:r>
    </w:p>
    <w:sectPr w:rsidR="00CE48D5" w:rsidRPr="00F84A84" w:rsidSect="005C357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EndPr/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B41"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602C6"/>
    <w:rsid w:val="000A70E5"/>
    <w:rsid w:val="00126DE4"/>
    <w:rsid w:val="00160F97"/>
    <w:rsid w:val="0020003C"/>
    <w:rsid w:val="00244A6D"/>
    <w:rsid w:val="00282A69"/>
    <w:rsid w:val="003523C7"/>
    <w:rsid w:val="00357541"/>
    <w:rsid w:val="003F2358"/>
    <w:rsid w:val="003F2803"/>
    <w:rsid w:val="004066D5"/>
    <w:rsid w:val="00461E2B"/>
    <w:rsid w:val="004F2B41"/>
    <w:rsid w:val="005C3576"/>
    <w:rsid w:val="007128C1"/>
    <w:rsid w:val="007776E9"/>
    <w:rsid w:val="007D7017"/>
    <w:rsid w:val="00994E3D"/>
    <w:rsid w:val="009E5CD9"/>
    <w:rsid w:val="00A0148A"/>
    <w:rsid w:val="00AB05D9"/>
    <w:rsid w:val="00AB162B"/>
    <w:rsid w:val="00B803DE"/>
    <w:rsid w:val="00BB458A"/>
    <w:rsid w:val="00BE16C2"/>
    <w:rsid w:val="00C66F29"/>
    <w:rsid w:val="00C9335B"/>
    <w:rsid w:val="00C958B6"/>
    <w:rsid w:val="00CB197B"/>
    <w:rsid w:val="00CE48D5"/>
    <w:rsid w:val="00E6201A"/>
    <w:rsid w:val="00F8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BBBE5-CF01-4445-9F52-1EA7BA906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42</TotalTime>
  <Pages>2</Pages>
  <Words>195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21</cp:revision>
  <cp:lastPrinted>2017-08-22T01:33:00Z</cp:lastPrinted>
  <dcterms:created xsi:type="dcterms:W3CDTF">2015-03-12T00:21:00Z</dcterms:created>
  <dcterms:modified xsi:type="dcterms:W3CDTF">2017-09-13T06:27:00Z</dcterms:modified>
</cp:coreProperties>
</file>