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6723011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C2DDF" w:rsidRDefault="008C2DDF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18.09.2017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78213F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78213F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8C2DDF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8C2DDF" w:rsidRPr="008C2DDF">
              <w:rPr>
                <w:szCs w:val="28"/>
              </w:rPr>
              <w:t>89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0A0F5E">
            <w:pPr>
              <w:jc w:val="both"/>
            </w:pPr>
            <w:r w:rsidRPr="0045315B">
              <w:t xml:space="preserve">О проекте закона Приморского края </w:t>
            </w:r>
            <w:r w:rsidR="000A0F5E">
              <w:t xml:space="preserve">"О внесении изменений в Закон Приморского края </w:t>
            </w:r>
            <w:r w:rsidR="00AD6F82">
              <w:br/>
            </w:r>
            <w:r w:rsidR="000A0F5E">
              <w:t xml:space="preserve">"О регулировании земельных отношений в Приморском крае" </w:t>
            </w:r>
            <w:r>
              <w:t>(</w:t>
            </w:r>
            <w:r w:rsidR="00B866F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 xml:space="preserve">Приморского края </w:t>
      </w:r>
      <w:r w:rsidR="000A0F5E">
        <w:t>"О внесении изменений в Закон Приморского края "О регулировании земельных отношений в Приморском крае"</w:t>
      </w:r>
      <w:r>
        <w:t>,</w:t>
      </w:r>
      <w:r w:rsidR="008D30B1">
        <w:t xml:space="preserve"> </w:t>
      </w:r>
      <w:r w:rsidR="00B866F4">
        <w:t>подготовленный к рассмотрению в</w:t>
      </w:r>
      <w:r w:rsidR="008D30B1">
        <w:t xml:space="preserve"> </w:t>
      </w:r>
      <w:r w:rsidR="00B866F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края </w:t>
      </w:r>
      <w:r w:rsidR="000A0F5E">
        <w:t xml:space="preserve">"О внесении изменений в Закон Приморского края "О регулировании земельных отношений в Приморском крае" </w:t>
      </w:r>
      <w:r w:rsidRPr="0045315B">
        <w:t xml:space="preserve">в </w:t>
      </w:r>
      <w:r w:rsidR="00B866F4">
        <w:t>третьем</w:t>
      </w:r>
      <w:r w:rsidRPr="0045315B">
        <w:t xml:space="preserve"> чтении на очередном заседании Законодательного Собрания в </w:t>
      </w:r>
      <w:r w:rsidR="00502859">
        <w:t>сентябре</w:t>
      </w:r>
      <w:r w:rsidR="00174BF2">
        <w:t xml:space="preserve"> </w:t>
      </w:r>
      <w:r w:rsidRPr="0045315B">
        <w:t>201</w:t>
      </w:r>
      <w:r w:rsidR="0078213F">
        <w:t>7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</w:t>
      </w:r>
      <w:proofErr w:type="gramStart"/>
      <w:r w:rsidRPr="0045315B">
        <w:t xml:space="preserve">кт в </w:t>
      </w:r>
      <w:r w:rsidR="00B866F4">
        <w:t>тр</w:t>
      </w:r>
      <w:proofErr w:type="gramEnd"/>
      <w:r w:rsidR="00B866F4">
        <w:t>етьем</w:t>
      </w:r>
      <w:r w:rsidRPr="0045315B">
        <w:t xml:space="preserve"> чтении</w:t>
      </w:r>
      <w:r w:rsidR="00B866F4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174BF2">
        <w:t xml:space="preserve">Зотову Е.А., </w:t>
      </w:r>
      <w:r w:rsidR="0078213F" w:rsidRPr="00CB197B">
        <w:rPr>
          <w:szCs w:val="28"/>
        </w:rPr>
        <w:t>председател</w:t>
      </w:r>
      <w:r w:rsidR="00174BF2">
        <w:rPr>
          <w:szCs w:val="28"/>
        </w:rPr>
        <w:t>ю</w:t>
      </w:r>
      <w:r w:rsidR="0078213F" w:rsidRPr="00CB197B">
        <w:rPr>
          <w:szCs w:val="28"/>
        </w:rPr>
        <w:t xml:space="preserve"> комитета по продовольственной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</w:t>
      </w:r>
      <w:r w:rsidR="0078213F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573" w:rsidRDefault="00535573">
      <w:r>
        <w:separator/>
      </w:r>
    </w:p>
  </w:endnote>
  <w:endnote w:type="continuationSeparator" w:id="0">
    <w:p w:rsidR="00535573" w:rsidRDefault="0053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573" w:rsidRDefault="00535573">
      <w:r>
        <w:separator/>
      </w:r>
    </w:p>
  </w:footnote>
  <w:footnote w:type="continuationSeparator" w:id="0">
    <w:p w:rsidR="00535573" w:rsidRDefault="00535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A0F5E"/>
    <w:rsid w:val="00126DE4"/>
    <w:rsid w:val="00160F97"/>
    <w:rsid w:val="00174BF2"/>
    <w:rsid w:val="0020003C"/>
    <w:rsid w:val="00204887"/>
    <w:rsid w:val="00357541"/>
    <w:rsid w:val="003F2358"/>
    <w:rsid w:val="0044129F"/>
    <w:rsid w:val="00461E2B"/>
    <w:rsid w:val="00502859"/>
    <w:rsid w:val="00535573"/>
    <w:rsid w:val="007128C1"/>
    <w:rsid w:val="0078213F"/>
    <w:rsid w:val="008C2DDF"/>
    <w:rsid w:val="008D30B1"/>
    <w:rsid w:val="00914708"/>
    <w:rsid w:val="009E5CD9"/>
    <w:rsid w:val="00A52BA7"/>
    <w:rsid w:val="00A63ECC"/>
    <w:rsid w:val="00AD6F82"/>
    <w:rsid w:val="00B07AC0"/>
    <w:rsid w:val="00B23396"/>
    <w:rsid w:val="00B803DE"/>
    <w:rsid w:val="00B866F4"/>
    <w:rsid w:val="00BE16C2"/>
    <w:rsid w:val="00C9335B"/>
    <w:rsid w:val="00C958B6"/>
    <w:rsid w:val="00CE48D5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2015-10-09T00:11:00Z</cp:lastPrinted>
  <dcterms:created xsi:type="dcterms:W3CDTF">2017-09-17T22:55:00Z</dcterms:created>
  <dcterms:modified xsi:type="dcterms:W3CDTF">2017-09-17T22:55:00Z</dcterms:modified>
</cp:coreProperties>
</file>