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6948E0">
            <w:pPr>
              <w:ind w:left="-108"/>
              <w:jc w:val="both"/>
            </w:pPr>
            <w:r>
              <w:t xml:space="preserve">О Законе Приморского края </w:t>
            </w:r>
            <w:r w:rsidR="006948E0">
              <w:br/>
              <w:t>"О внесении изменений в Закон Приморского края "О регулировании земельных отношений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 xml:space="preserve">акон Приморского края </w:t>
      </w:r>
      <w:r w:rsidR="006948E0">
        <w:t>"О внесении изменений в Закон Приморского края "О регулировании земельных отношений в Приморском крае".</w:t>
      </w:r>
    </w:p>
    <w:p w:rsidR="006948E0" w:rsidRDefault="006948E0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9CD" w:rsidRDefault="008579CD">
      <w:r>
        <w:separator/>
      </w:r>
    </w:p>
  </w:endnote>
  <w:endnote w:type="continuationSeparator" w:id="0">
    <w:p w:rsidR="008579CD" w:rsidRDefault="0085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9CD" w:rsidRDefault="008579CD">
      <w:r>
        <w:separator/>
      </w:r>
    </w:p>
  </w:footnote>
  <w:footnote w:type="continuationSeparator" w:id="0">
    <w:p w:rsidR="008579CD" w:rsidRDefault="00857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61866"/>
    <w:rsid w:val="00392E21"/>
    <w:rsid w:val="00402923"/>
    <w:rsid w:val="00421094"/>
    <w:rsid w:val="004B69FA"/>
    <w:rsid w:val="004D1A01"/>
    <w:rsid w:val="005A6019"/>
    <w:rsid w:val="005E6130"/>
    <w:rsid w:val="006948E0"/>
    <w:rsid w:val="00695A4A"/>
    <w:rsid w:val="006D45ED"/>
    <w:rsid w:val="006E650F"/>
    <w:rsid w:val="00700EDB"/>
    <w:rsid w:val="00722848"/>
    <w:rsid w:val="00726997"/>
    <w:rsid w:val="007B48E7"/>
    <w:rsid w:val="007B5289"/>
    <w:rsid w:val="00835A0E"/>
    <w:rsid w:val="008579CD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890"/>
    <w:rsid w:val="00A93332"/>
    <w:rsid w:val="00AC1FEC"/>
    <w:rsid w:val="00AE5EE6"/>
    <w:rsid w:val="00BA58C7"/>
    <w:rsid w:val="00C20E8F"/>
    <w:rsid w:val="00CA7E54"/>
    <w:rsid w:val="00CE19DF"/>
    <w:rsid w:val="00D02716"/>
    <w:rsid w:val="00DF01B2"/>
    <w:rsid w:val="00E56C2A"/>
    <w:rsid w:val="00E93A7F"/>
    <w:rsid w:val="00ED7859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2015-04-07T01:43:00Z</cp:lastPrinted>
  <dcterms:created xsi:type="dcterms:W3CDTF">2017-09-01T02:02:00Z</dcterms:created>
  <dcterms:modified xsi:type="dcterms:W3CDTF">2017-09-01T02:02:00Z</dcterms:modified>
</cp:coreProperties>
</file>