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B67F03" w:rsidP="00634169">
            <w:pPr>
              <w:ind w:left="-108"/>
              <w:jc w:val="both"/>
            </w:pPr>
            <w:r w:rsidRPr="008B14A4">
              <w:t xml:space="preserve">Об </w:t>
            </w:r>
            <w:r>
              <w:t xml:space="preserve">обращении Законодательного Собрания Нижегородской области "К Председателю Государственной Думы Федерального Собрания Российской Федерации </w:t>
            </w:r>
            <w:r>
              <w:br/>
            </w:r>
            <w:r>
              <w:t>В.В. Володину о необходимости скорейшего принятия проекта федерального закона</w:t>
            </w:r>
            <w:r>
              <w:t xml:space="preserve"> </w:t>
            </w:r>
            <w:r>
              <w:t>№ 458458-</w:t>
            </w:r>
            <w:r w:rsidR="00634169">
              <w:t>5</w:t>
            </w:r>
            <w:r>
              <w:t xml:space="preserve"> "Об ответственном обращении с животными"</w:t>
            </w:r>
          </w:p>
        </w:tc>
      </w:tr>
    </w:tbl>
    <w:p w:rsidR="000B3FB2" w:rsidRDefault="000B3FB2"/>
    <w:p w:rsidR="00B67F03" w:rsidRDefault="00B67F03" w:rsidP="00B67F03">
      <w:pPr>
        <w:ind w:firstLine="709"/>
        <w:jc w:val="both"/>
      </w:pPr>
      <w:r>
        <w:t>Рассмотрев и обсудив обращение Законодательного Собрания Нижегородской области "К Председателю Государственной Думы Федерального Собрания Российской Федерации В.В. Володину о необходимости скорейшего принятия проекта федерального закона</w:t>
      </w:r>
      <w:r>
        <w:br/>
        <w:t>№ 458458-</w:t>
      </w:r>
      <w:r w:rsidR="00634169">
        <w:t>5</w:t>
      </w:r>
      <w:r>
        <w:t xml:space="preserve"> "Об ответственном обращении с животными"</w:t>
      </w:r>
      <w:r>
        <w:rPr>
          <w:szCs w:val="28"/>
        </w:rPr>
        <w:t>, 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B67F03" w:rsidRDefault="00B67F03" w:rsidP="00B67F03">
      <w:pPr>
        <w:ind w:firstLine="709"/>
        <w:jc w:val="both"/>
        <w:rPr>
          <w:szCs w:val="28"/>
        </w:rPr>
      </w:pPr>
      <w:r>
        <w:t>1.Поддержать обращение Законодательного Собрания Нижегородской области "К Председателю Государственной Думы Федерального Собрания Российской Федерации В.В. Володину о необходимости скорейшего принятия проекта федерального закона № 458458-</w:t>
      </w:r>
      <w:r w:rsidR="00634169">
        <w:t>5</w:t>
      </w:r>
      <w:bookmarkStart w:id="0" w:name="_GoBack"/>
      <w:bookmarkEnd w:id="0"/>
      <w:r>
        <w:t xml:space="preserve"> "Об ответственном обращении с животными"</w:t>
      </w:r>
      <w:r>
        <w:rPr>
          <w:szCs w:val="28"/>
        </w:rPr>
        <w:t>.</w:t>
      </w:r>
    </w:p>
    <w:p w:rsidR="00B67F03" w:rsidRDefault="00B67F03" w:rsidP="00B67F03">
      <w:pPr>
        <w:jc w:val="both"/>
        <w:rPr>
          <w:szCs w:val="28"/>
        </w:rPr>
      </w:pPr>
    </w:p>
    <w:p w:rsidR="00B67F03" w:rsidRDefault="00B67F03" w:rsidP="00B67F03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Председателю </w:t>
      </w:r>
      <w:r>
        <w:t>Государственной Думы Федерального Собрания Российской Федерации</w:t>
      </w:r>
      <w:r>
        <w:rPr>
          <w:szCs w:val="28"/>
        </w:rPr>
        <w:t xml:space="preserve"> и в Законодательное Собрание </w:t>
      </w:r>
      <w:r>
        <w:t>Нижегородской области</w:t>
      </w:r>
    </w:p>
    <w:p w:rsidR="00B67F03" w:rsidRDefault="00B67F03" w:rsidP="00B67F03">
      <w:pPr>
        <w:jc w:val="both"/>
        <w:rPr>
          <w:szCs w:val="28"/>
        </w:rPr>
      </w:pPr>
    </w:p>
    <w:p w:rsidR="00B67F03" w:rsidRDefault="00B67F03" w:rsidP="00B67F03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 xml:space="preserve">Законодательного Собрания                                                      </w:t>
      </w:r>
      <w:r w:rsidR="001532EF">
        <w:t xml:space="preserve">      </w:t>
      </w:r>
      <w:r>
        <w:t xml:space="preserve">      </w:t>
      </w:r>
      <w:r w:rsidR="001532EF">
        <w:t>А.И. Ролик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E45" w:rsidRDefault="00F36E45">
      <w:r>
        <w:separator/>
      </w:r>
    </w:p>
  </w:endnote>
  <w:endnote w:type="continuationSeparator" w:id="0">
    <w:p w:rsidR="00F36E45" w:rsidRDefault="00F36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E45" w:rsidRDefault="00F36E45">
      <w:r>
        <w:separator/>
      </w:r>
    </w:p>
  </w:footnote>
  <w:footnote w:type="continuationSeparator" w:id="0">
    <w:p w:rsidR="00F36E45" w:rsidRDefault="00F36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57575"/>
    <w:rsid w:val="0007488C"/>
    <w:rsid w:val="000B3FB2"/>
    <w:rsid w:val="000D628E"/>
    <w:rsid w:val="000E5228"/>
    <w:rsid w:val="00123119"/>
    <w:rsid w:val="001532EF"/>
    <w:rsid w:val="00155F7F"/>
    <w:rsid w:val="002C7E1F"/>
    <w:rsid w:val="003325F4"/>
    <w:rsid w:val="00392E21"/>
    <w:rsid w:val="003D1536"/>
    <w:rsid w:val="004B69FA"/>
    <w:rsid w:val="004D1A01"/>
    <w:rsid w:val="005A6019"/>
    <w:rsid w:val="005C547C"/>
    <w:rsid w:val="005E6130"/>
    <w:rsid w:val="00634169"/>
    <w:rsid w:val="00662F45"/>
    <w:rsid w:val="00695A4A"/>
    <w:rsid w:val="006D45ED"/>
    <w:rsid w:val="006E650F"/>
    <w:rsid w:val="00726997"/>
    <w:rsid w:val="007919AC"/>
    <w:rsid w:val="007B48E7"/>
    <w:rsid w:val="007B5289"/>
    <w:rsid w:val="00804AE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67F03"/>
    <w:rsid w:val="00BA58C7"/>
    <w:rsid w:val="00C20E8F"/>
    <w:rsid w:val="00C43E93"/>
    <w:rsid w:val="00C96E4F"/>
    <w:rsid w:val="00CA7E54"/>
    <w:rsid w:val="00CE19DF"/>
    <w:rsid w:val="00D02716"/>
    <w:rsid w:val="00D454BC"/>
    <w:rsid w:val="00DF01B2"/>
    <w:rsid w:val="00DF4430"/>
    <w:rsid w:val="00E90E41"/>
    <w:rsid w:val="00E93A7F"/>
    <w:rsid w:val="00EF502B"/>
    <w:rsid w:val="00F14CBB"/>
    <w:rsid w:val="00F36E45"/>
    <w:rsid w:val="00F5096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4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2017-08-24T00:08:00Z</cp:lastPrinted>
  <dcterms:created xsi:type="dcterms:W3CDTF">2017-08-24T00:32:00Z</dcterms:created>
  <dcterms:modified xsi:type="dcterms:W3CDTF">2017-08-24T01:44:00Z</dcterms:modified>
</cp:coreProperties>
</file>