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B1AC4" w:rsidTr="0034770A">
        <w:trPr>
          <w:cantSplit/>
          <w:trHeight w:hRule="exact" w:val="1236"/>
        </w:trPr>
        <w:tc>
          <w:tcPr>
            <w:tcW w:w="9570" w:type="dxa"/>
          </w:tcPr>
          <w:p w:rsidR="003B1AC4" w:rsidRDefault="006E31D2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B66B21" w:rsidRPr="00B66B21" w:rsidRDefault="00B66B21" w:rsidP="00B66B21">
                        <w:pPr>
                          <w:rPr>
                            <w:sz w:val="20"/>
                          </w:rPr>
                        </w:pPr>
                        <w:r w:rsidRPr="00B66B21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B66B21"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B66B21" w:rsidRPr="00B66B21" w:rsidRDefault="00B66B21" w:rsidP="00B66B21">
                        <w:pPr>
                          <w:rPr>
                            <w:sz w:val="20"/>
                          </w:rPr>
                        </w:pPr>
                        <w:r w:rsidRPr="00B66B21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r w:rsidRPr="00B66B21">
                          <w:rPr>
                            <w:sz w:val="20"/>
                          </w:rPr>
                          <w:br/>
                          <w:t xml:space="preserve">по экономической политике и </w:t>
                        </w:r>
                      </w:p>
                      <w:p w:rsidR="003B1AC4" w:rsidRDefault="00B66B21" w:rsidP="00B66B21">
                        <w:pPr>
                          <w:rPr>
                            <w:sz w:val="20"/>
                          </w:rPr>
                        </w:pPr>
                        <w:r w:rsidRPr="00B66B21">
                          <w:rPr>
                            <w:sz w:val="20"/>
                          </w:rPr>
                          <w:t>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B1AC4" w:rsidRDefault="003B1AC4" w:rsidP="00D215C3"/>
          <w:p w:rsidR="003B1AC4" w:rsidRPr="00D215C3" w:rsidRDefault="003B1AC4" w:rsidP="00D215C3"/>
        </w:tc>
      </w:tr>
      <w:tr w:rsidR="003B1AC4">
        <w:tc>
          <w:tcPr>
            <w:tcW w:w="9570" w:type="dxa"/>
          </w:tcPr>
          <w:p w:rsidR="003B1AC4" w:rsidRDefault="003B1AC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B1AC4" w:rsidRDefault="003B1AC4" w:rsidP="0051356B">
      <w:pPr>
        <w:jc w:val="center"/>
        <w:rPr>
          <w:b/>
        </w:rPr>
      </w:pPr>
      <w:r w:rsidRPr="00AB1957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  <w:r>
        <w:br/>
      </w:r>
      <w:r>
        <w:rPr>
          <w:b/>
          <w:szCs w:val="28"/>
        </w:rPr>
        <w:t xml:space="preserve">"О </w:t>
      </w:r>
      <w:r w:rsidRPr="00AB1957">
        <w:rPr>
          <w:b/>
          <w:szCs w:val="28"/>
        </w:rPr>
        <w:t>ГОСУДАРСТВЕННЫХ ИНФОРМАЦИОННЫХ СИСТЕМАХ ПРИМОРСКОГО КРАЯ</w:t>
      </w:r>
      <w:r>
        <w:rPr>
          <w:b/>
          <w:szCs w:val="28"/>
        </w:rPr>
        <w:t>"</w:t>
      </w:r>
    </w:p>
    <w:p w:rsidR="003B1AC4" w:rsidRPr="00121E93" w:rsidRDefault="003B1AC4" w:rsidP="00121E93">
      <w:pPr>
        <w:jc w:val="center"/>
        <w:rPr>
          <w:b/>
        </w:rPr>
      </w:pPr>
    </w:p>
    <w:p w:rsidR="003B1AC4" w:rsidRDefault="003B1AC4" w:rsidP="008B5FB2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3B1AC4" w:rsidRDefault="003B1AC4" w:rsidP="00121E93"/>
    <w:p w:rsidR="003B1AC4" w:rsidRDefault="003B1AC4" w:rsidP="0051356B">
      <w:pPr>
        <w:ind w:left="2127" w:hanging="1418"/>
        <w:jc w:val="both"/>
      </w:pPr>
      <w:r>
        <w:t>СТАТЬЯ 1.</w:t>
      </w:r>
    </w:p>
    <w:p w:rsidR="003B1AC4" w:rsidRDefault="003B1AC4" w:rsidP="00B63D12">
      <w:pPr>
        <w:ind w:firstLine="709"/>
        <w:jc w:val="both"/>
      </w:pPr>
      <w:r>
        <w:t xml:space="preserve">Внести в Закон Приморского края </w:t>
      </w:r>
      <w:r w:rsidRPr="00CF09FD">
        <w:rPr>
          <w:szCs w:val="28"/>
        </w:rPr>
        <w:t xml:space="preserve">от 11 мая 2016 года № </w:t>
      </w:r>
      <w:r w:rsidRPr="00F94593">
        <w:rPr>
          <w:szCs w:val="28"/>
        </w:rPr>
        <w:t>810-КЗ</w:t>
      </w:r>
      <w:r>
        <w:t xml:space="preserve"> "</w:t>
      </w:r>
      <w:r w:rsidRPr="00CF09FD">
        <w:rPr>
          <w:szCs w:val="28"/>
        </w:rPr>
        <w:t>О государственных информационных системах Приморского края</w:t>
      </w:r>
      <w:r>
        <w:t>" (Ведомости Законодательного Собрания Приморского края</w:t>
      </w:r>
      <w:r w:rsidRPr="00F94593">
        <w:t>, 2016, № 10, стр. 70</w:t>
      </w:r>
      <w:r w:rsidR="00F94593">
        <w:t>; № 156, стр. 3</w:t>
      </w:r>
      <w:r>
        <w:t>) следующие изменения:</w:t>
      </w:r>
    </w:p>
    <w:p w:rsidR="003B1AC4" w:rsidRDefault="003B1AC4" w:rsidP="00B63D12">
      <w:pPr>
        <w:ind w:firstLine="709"/>
        <w:jc w:val="both"/>
      </w:pPr>
      <w:r>
        <w:t xml:space="preserve">1)в части 1 статьи </w:t>
      </w:r>
      <w:r w:rsidR="006E31D2">
        <w:t>1</w:t>
      </w:r>
      <w:bookmarkStart w:id="0" w:name="_GoBack"/>
      <w:bookmarkEnd w:id="0"/>
      <w:r>
        <w:t>:</w:t>
      </w:r>
    </w:p>
    <w:p w:rsidR="003B1AC4" w:rsidRDefault="003B1AC4" w:rsidP="00B63D12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пункте 9 слова " и целостность." заменить словами " и целостность;"</w:t>
      </w:r>
    </w:p>
    <w:p w:rsidR="003B1AC4" w:rsidRDefault="003B1AC4" w:rsidP="00B63D12">
      <w:pPr>
        <w:ind w:firstLine="709"/>
        <w:jc w:val="both"/>
      </w:pPr>
      <w:r>
        <w:t>б</w:t>
      </w:r>
      <w:proofErr w:type="gramStart"/>
      <w:r>
        <w:t>)д</w:t>
      </w:r>
      <w:proofErr w:type="gramEnd"/>
      <w:r>
        <w:t>ополнить пунктом следующего содержания:</w:t>
      </w:r>
    </w:p>
    <w:p w:rsidR="003B1AC4" w:rsidRDefault="003B1AC4" w:rsidP="00B63D12">
      <w:pPr>
        <w:ind w:firstLine="709"/>
        <w:jc w:val="both"/>
      </w:pPr>
      <w:r>
        <w:rPr>
          <w:szCs w:val="28"/>
        </w:rPr>
        <w:t>"</w:t>
      </w:r>
      <w:r w:rsidRPr="001D45E5">
        <w:rPr>
          <w:szCs w:val="28"/>
        </w:rPr>
        <w:t xml:space="preserve">10) </w:t>
      </w:r>
      <w:r>
        <w:rPr>
          <w:szCs w:val="28"/>
        </w:rPr>
        <w:t>оператор по обеспечению информационной безопасности</w:t>
      </w:r>
      <w:r w:rsidRPr="001D45E5">
        <w:rPr>
          <w:szCs w:val="28"/>
        </w:rPr>
        <w:t xml:space="preserve"> – орган государственной власти</w:t>
      </w:r>
      <w:r>
        <w:rPr>
          <w:szCs w:val="28"/>
        </w:rPr>
        <w:t xml:space="preserve"> Приморского края</w:t>
      </w:r>
      <w:r w:rsidRPr="001D45E5">
        <w:rPr>
          <w:szCs w:val="28"/>
        </w:rPr>
        <w:t>,</w:t>
      </w:r>
      <w:r w:rsidRPr="00576BE4">
        <w:rPr>
          <w:szCs w:val="28"/>
        </w:rPr>
        <w:t xml:space="preserve"> </w:t>
      </w:r>
      <w:r>
        <w:rPr>
          <w:szCs w:val="28"/>
        </w:rPr>
        <w:t>уполномоченный в сфере защиты информации,</w:t>
      </w:r>
      <w:r w:rsidRPr="001D45E5">
        <w:rPr>
          <w:szCs w:val="28"/>
        </w:rPr>
        <w:t xml:space="preserve"> </w:t>
      </w:r>
      <w:r>
        <w:rPr>
          <w:szCs w:val="28"/>
        </w:rPr>
        <w:t>государственный орган Приморского края</w:t>
      </w:r>
      <w:r w:rsidR="0024520B">
        <w:rPr>
          <w:szCs w:val="28"/>
        </w:rPr>
        <w:t xml:space="preserve">, </w:t>
      </w:r>
      <w:r>
        <w:rPr>
          <w:szCs w:val="28"/>
        </w:rPr>
        <w:t>либо юридическое лицо, осуществляющее на основании правового акта органа государственной власти Приморского края, государственного органа Приморского края</w:t>
      </w:r>
      <w:r w:rsidR="0024520B">
        <w:rPr>
          <w:szCs w:val="28"/>
        </w:rPr>
        <w:t>,</w:t>
      </w:r>
      <w:r>
        <w:rPr>
          <w:szCs w:val="28"/>
        </w:rPr>
        <w:t xml:space="preserve"> либо гражданско-правового договора деятельность по обеспечению защиты государственных информационных ресурсов государственной информационной системы Приморского края от неправомерного доступа, уничтожения, модифицирования, блокирования, копирования, предоставления, распространения, а также иных неправомерных действий в отношении таких информационных ресурсов.";</w:t>
      </w:r>
    </w:p>
    <w:p w:rsidR="003B1AC4" w:rsidRDefault="003B1AC4" w:rsidP="00B63D12">
      <w:pPr>
        <w:ind w:firstLine="709"/>
        <w:jc w:val="both"/>
      </w:pPr>
      <w:r>
        <w:t>2)абзац первый статьи 9 изложить в следующей редакции:</w:t>
      </w:r>
    </w:p>
    <w:p w:rsidR="003B1AC4" w:rsidRDefault="003B1AC4" w:rsidP="00B63D12">
      <w:pPr>
        <w:ind w:firstLine="709"/>
        <w:jc w:val="both"/>
      </w:pPr>
      <w:r>
        <w:rPr>
          <w:szCs w:val="28"/>
        </w:rPr>
        <w:t>"Оператор по обеспечению информационной безопасности</w:t>
      </w:r>
      <w:r w:rsidRPr="001D45E5">
        <w:rPr>
          <w:szCs w:val="28"/>
        </w:rPr>
        <w:t xml:space="preserve"> </w:t>
      </w:r>
      <w:r>
        <w:rPr>
          <w:szCs w:val="28"/>
        </w:rPr>
        <w:t>обязаны осуществлять мероприятия по</w:t>
      </w:r>
      <w:proofErr w:type="gramStart"/>
      <w:r>
        <w:rPr>
          <w:szCs w:val="28"/>
        </w:rPr>
        <w:t>:"</w:t>
      </w:r>
      <w:proofErr w:type="gramEnd"/>
    </w:p>
    <w:p w:rsidR="003B1AC4" w:rsidRDefault="003B1AC4" w:rsidP="004A4576">
      <w:pPr>
        <w:ind w:firstLine="709"/>
        <w:jc w:val="both"/>
      </w:pPr>
    </w:p>
    <w:p w:rsidR="003B1AC4" w:rsidRDefault="003B1AC4" w:rsidP="005B2991">
      <w:pPr>
        <w:ind w:firstLine="709"/>
      </w:pPr>
      <w:r>
        <w:t>СТАТЬЯ 2.</w:t>
      </w:r>
    </w:p>
    <w:p w:rsidR="003B1AC4" w:rsidRDefault="003B1AC4" w:rsidP="005B2991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3B1AC4" w:rsidRDefault="003B1AC4" w:rsidP="00121E93"/>
    <w:p w:rsidR="003B1AC4" w:rsidRDefault="003B1AC4" w:rsidP="00121E93"/>
    <w:p w:rsidR="003B1AC4" w:rsidRDefault="003B1AC4" w:rsidP="00121E93"/>
    <w:p w:rsidR="003B1AC4" w:rsidRDefault="003B1AC4" w:rsidP="00121E93">
      <w:r>
        <w:t>Губернатор края                                                                      В.В. Миклушевский</w:t>
      </w:r>
    </w:p>
    <w:sectPr w:rsidR="003B1AC4" w:rsidSect="00935824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AC4" w:rsidRDefault="003B1AC4">
      <w:r>
        <w:separator/>
      </w:r>
    </w:p>
  </w:endnote>
  <w:endnote w:type="continuationSeparator" w:id="0">
    <w:p w:rsidR="003B1AC4" w:rsidRDefault="003B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AC4" w:rsidRDefault="003B1AC4">
      <w:r>
        <w:separator/>
      </w:r>
    </w:p>
  </w:footnote>
  <w:footnote w:type="continuationSeparator" w:id="0">
    <w:p w:rsidR="003B1AC4" w:rsidRDefault="003B1A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AC4" w:rsidRDefault="0024520B" w:rsidP="002831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B1AC4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4C25"/>
    <w:rsid w:val="00001AF1"/>
    <w:rsid w:val="0000502B"/>
    <w:rsid w:val="000143B6"/>
    <w:rsid w:val="000160AB"/>
    <w:rsid w:val="00025A69"/>
    <w:rsid w:val="0003291F"/>
    <w:rsid w:val="00045A9E"/>
    <w:rsid w:val="0004601C"/>
    <w:rsid w:val="00061D15"/>
    <w:rsid w:val="00063015"/>
    <w:rsid w:val="00095C17"/>
    <w:rsid w:val="00096FA1"/>
    <w:rsid w:val="000A05BF"/>
    <w:rsid w:val="000A2C10"/>
    <w:rsid w:val="000C056F"/>
    <w:rsid w:val="000D44E4"/>
    <w:rsid w:val="000D7212"/>
    <w:rsid w:val="000F4B4A"/>
    <w:rsid w:val="000F5126"/>
    <w:rsid w:val="0010201F"/>
    <w:rsid w:val="00121E93"/>
    <w:rsid w:val="00132310"/>
    <w:rsid w:val="00134356"/>
    <w:rsid w:val="0016411E"/>
    <w:rsid w:val="00171704"/>
    <w:rsid w:val="001829EF"/>
    <w:rsid w:val="001962E2"/>
    <w:rsid w:val="001A6C91"/>
    <w:rsid w:val="001B3E83"/>
    <w:rsid w:val="001C0656"/>
    <w:rsid w:val="001D0639"/>
    <w:rsid w:val="001D1760"/>
    <w:rsid w:val="001D45E5"/>
    <w:rsid w:val="0020468E"/>
    <w:rsid w:val="002306C3"/>
    <w:rsid w:val="00236DE3"/>
    <w:rsid w:val="002425DF"/>
    <w:rsid w:val="0024520B"/>
    <w:rsid w:val="0028317F"/>
    <w:rsid w:val="002B5C21"/>
    <w:rsid w:val="002E4D28"/>
    <w:rsid w:val="00303A92"/>
    <w:rsid w:val="003208EC"/>
    <w:rsid w:val="00336B47"/>
    <w:rsid w:val="00341711"/>
    <w:rsid w:val="0034770A"/>
    <w:rsid w:val="00375BF8"/>
    <w:rsid w:val="003969EE"/>
    <w:rsid w:val="003B1AC4"/>
    <w:rsid w:val="003B26E7"/>
    <w:rsid w:val="003F04F5"/>
    <w:rsid w:val="004168E8"/>
    <w:rsid w:val="00433E6B"/>
    <w:rsid w:val="00464CDA"/>
    <w:rsid w:val="00467283"/>
    <w:rsid w:val="0047435B"/>
    <w:rsid w:val="004A4576"/>
    <w:rsid w:val="004A5D5A"/>
    <w:rsid w:val="005119CB"/>
    <w:rsid w:val="0051356B"/>
    <w:rsid w:val="00546D84"/>
    <w:rsid w:val="00551734"/>
    <w:rsid w:val="0055611A"/>
    <w:rsid w:val="005676F8"/>
    <w:rsid w:val="0057404A"/>
    <w:rsid w:val="00574E85"/>
    <w:rsid w:val="00576BE4"/>
    <w:rsid w:val="005A2827"/>
    <w:rsid w:val="005B1AD9"/>
    <w:rsid w:val="005B2991"/>
    <w:rsid w:val="00613042"/>
    <w:rsid w:val="00617801"/>
    <w:rsid w:val="00626280"/>
    <w:rsid w:val="006915DA"/>
    <w:rsid w:val="006B1066"/>
    <w:rsid w:val="006D3697"/>
    <w:rsid w:val="006D7F43"/>
    <w:rsid w:val="006E1C09"/>
    <w:rsid w:val="006E31D2"/>
    <w:rsid w:val="00743693"/>
    <w:rsid w:val="0075111A"/>
    <w:rsid w:val="00776A4E"/>
    <w:rsid w:val="007A58E3"/>
    <w:rsid w:val="007C49D3"/>
    <w:rsid w:val="007F7D95"/>
    <w:rsid w:val="00815F79"/>
    <w:rsid w:val="00845581"/>
    <w:rsid w:val="008618DB"/>
    <w:rsid w:val="008915DF"/>
    <w:rsid w:val="00894641"/>
    <w:rsid w:val="008B5FB2"/>
    <w:rsid w:val="008D6EC3"/>
    <w:rsid w:val="0090247C"/>
    <w:rsid w:val="0091366C"/>
    <w:rsid w:val="00915D73"/>
    <w:rsid w:val="00935824"/>
    <w:rsid w:val="009459BE"/>
    <w:rsid w:val="00962C46"/>
    <w:rsid w:val="00967442"/>
    <w:rsid w:val="00980A92"/>
    <w:rsid w:val="00983288"/>
    <w:rsid w:val="00985C6D"/>
    <w:rsid w:val="009A6ED6"/>
    <w:rsid w:val="009D1A79"/>
    <w:rsid w:val="00A01CF9"/>
    <w:rsid w:val="00A32BCF"/>
    <w:rsid w:val="00A41642"/>
    <w:rsid w:val="00A5183E"/>
    <w:rsid w:val="00A65B6F"/>
    <w:rsid w:val="00A85D97"/>
    <w:rsid w:val="00A92274"/>
    <w:rsid w:val="00A947C8"/>
    <w:rsid w:val="00AB1957"/>
    <w:rsid w:val="00AB70F9"/>
    <w:rsid w:val="00AC31EC"/>
    <w:rsid w:val="00AD337B"/>
    <w:rsid w:val="00AD6C66"/>
    <w:rsid w:val="00AE23AA"/>
    <w:rsid w:val="00B032CD"/>
    <w:rsid w:val="00B454B7"/>
    <w:rsid w:val="00B61436"/>
    <w:rsid w:val="00B63D12"/>
    <w:rsid w:val="00B66B21"/>
    <w:rsid w:val="00BB4C25"/>
    <w:rsid w:val="00BD7CCD"/>
    <w:rsid w:val="00BE0544"/>
    <w:rsid w:val="00C056A5"/>
    <w:rsid w:val="00C127DB"/>
    <w:rsid w:val="00C50054"/>
    <w:rsid w:val="00C65088"/>
    <w:rsid w:val="00C838BE"/>
    <w:rsid w:val="00C86A6A"/>
    <w:rsid w:val="00C9136F"/>
    <w:rsid w:val="00C9702B"/>
    <w:rsid w:val="00C97C53"/>
    <w:rsid w:val="00CD00DB"/>
    <w:rsid w:val="00CF09FD"/>
    <w:rsid w:val="00D1390B"/>
    <w:rsid w:val="00D16C72"/>
    <w:rsid w:val="00D20C7F"/>
    <w:rsid w:val="00D215C3"/>
    <w:rsid w:val="00D465FD"/>
    <w:rsid w:val="00D611CC"/>
    <w:rsid w:val="00D7216F"/>
    <w:rsid w:val="00D85893"/>
    <w:rsid w:val="00DB291F"/>
    <w:rsid w:val="00DB727F"/>
    <w:rsid w:val="00DE3A1E"/>
    <w:rsid w:val="00E21A71"/>
    <w:rsid w:val="00E34273"/>
    <w:rsid w:val="00E369D3"/>
    <w:rsid w:val="00E4014A"/>
    <w:rsid w:val="00E52202"/>
    <w:rsid w:val="00E72CFC"/>
    <w:rsid w:val="00E77189"/>
    <w:rsid w:val="00E87DB5"/>
    <w:rsid w:val="00EE7AC1"/>
    <w:rsid w:val="00F233C4"/>
    <w:rsid w:val="00F32CA5"/>
    <w:rsid w:val="00F8038C"/>
    <w:rsid w:val="00F94593"/>
    <w:rsid w:val="00FA4764"/>
    <w:rsid w:val="00FB4C25"/>
    <w:rsid w:val="00FC2C0D"/>
    <w:rsid w:val="00FC677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CF9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01CF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D337B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A01CF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8317F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A01CF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D337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D337B"/>
    <w:rPr>
      <w:rFonts w:cs="Times New Roman"/>
      <w:sz w:val="2"/>
    </w:rPr>
  </w:style>
  <w:style w:type="paragraph" w:customStyle="1" w:styleId="ConsPlusNormal">
    <w:name w:val="ConsPlusNormal"/>
    <w:uiPriority w:val="99"/>
    <w:rsid w:val="001962E2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16</TotalTime>
  <Pages>1</Pages>
  <Words>240</Words>
  <Characters>1374</Characters>
  <Application>Microsoft Office Word</Application>
  <DocSecurity>0</DocSecurity>
  <Lines>11</Lines>
  <Paragraphs>3</Paragraphs>
  <ScaleCrop>false</ScaleCrop>
  <Company>дума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Завалишина</cp:lastModifiedBy>
  <cp:revision>11</cp:revision>
  <cp:lastPrinted>2017-08-29T00:38:00Z</cp:lastPrinted>
  <dcterms:created xsi:type="dcterms:W3CDTF">2017-08-25T01:44:00Z</dcterms:created>
  <dcterms:modified xsi:type="dcterms:W3CDTF">2017-08-29T00:38:00Z</dcterms:modified>
</cp:coreProperties>
</file>