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379258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73321" w:rsidRPr="001C4137" w:rsidRDefault="00B73321" w:rsidP="00B73321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1C4137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</w:t>
      </w:r>
      <w:r w:rsidRPr="007E7A71">
        <w:rPr>
          <w:b/>
          <w:szCs w:val="28"/>
        </w:rPr>
        <w:t>3</w:t>
      </w:r>
      <w:r>
        <w:rPr>
          <w:b/>
          <w:szCs w:val="28"/>
        </w:rPr>
        <w:t xml:space="preserve"> </w:t>
      </w:r>
      <w:r w:rsidRPr="001C4137">
        <w:rPr>
          <w:b/>
          <w:szCs w:val="28"/>
        </w:rPr>
        <w:t>ЗАКОН</w:t>
      </w:r>
      <w:r>
        <w:rPr>
          <w:b/>
          <w:szCs w:val="28"/>
        </w:rPr>
        <w:t>А</w:t>
      </w:r>
      <w:r w:rsidRPr="001C4137">
        <w:rPr>
          <w:b/>
          <w:szCs w:val="28"/>
        </w:rPr>
        <w:t xml:space="preserve"> ПРИМОРСКОГО КРАЯ "ОБ ОБОРОТЕ ЗЕМЕЛЬ СЕЛЬСКОХОЗЯЙСТВЕННОГО НАЗНАЧЕНИЯ НА ТЕРРИТОРИИ ПРИМОРСКОГО КРАЯ"</w:t>
      </w:r>
    </w:p>
    <w:p w:rsidR="00B73321" w:rsidRPr="001C4137" w:rsidRDefault="00B73321" w:rsidP="00B73321">
      <w:pPr>
        <w:rPr>
          <w:b/>
          <w:szCs w:val="28"/>
        </w:rPr>
      </w:pPr>
    </w:p>
    <w:p w:rsidR="00B73321" w:rsidRPr="00411A90" w:rsidRDefault="00B73321" w:rsidP="00B73321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</w:t>
      </w:r>
      <w:r w:rsidR="00931D00">
        <w:rPr>
          <w:szCs w:val="28"/>
        </w:rPr>
        <w:t>6</w:t>
      </w:r>
      <w:r>
        <w:rPr>
          <w:szCs w:val="28"/>
        </w:rPr>
        <w:t xml:space="preserve"> июля </w:t>
      </w:r>
      <w:r>
        <w:rPr>
          <w:szCs w:val="28"/>
        </w:rPr>
        <w:br/>
        <w:t>2017 года</w:t>
      </w:r>
    </w:p>
    <w:p w:rsidR="00B73321" w:rsidRPr="001C4137" w:rsidRDefault="00B73321" w:rsidP="00B73321">
      <w:pPr>
        <w:ind w:firstLine="709"/>
        <w:rPr>
          <w:szCs w:val="28"/>
        </w:rPr>
      </w:pPr>
    </w:p>
    <w:p w:rsidR="00B73321" w:rsidRDefault="00B73321" w:rsidP="00B73321">
      <w:pPr>
        <w:ind w:firstLine="709"/>
      </w:pPr>
      <w:r>
        <w:t>СТАТЬЯ 1.</w:t>
      </w:r>
    </w:p>
    <w:p w:rsidR="00B73321" w:rsidRDefault="00B73321" w:rsidP="00B73321">
      <w:pPr>
        <w:ind w:firstLine="709"/>
        <w:jc w:val="both"/>
      </w:pPr>
      <w:proofErr w:type="gramStart"/>
      <w:r>
        <w:t xml:space="preserve">Внести в статью 3 Закона Приморского края от 29 декабря 2003 года  № 89-КЗ "Об обороте земель сельскохозяйственного назначения на территории Приморского края" (Ведомости Законодательного Собрания Приморского края, 2003, № 45, стр. 2; 2004, № 66, стр. 101; 2006, № 3, </w:t>
      </w:r>
      <w:r w:rsidR="009B1E13">
        <w:br/>
      </w:r>
      <w:r>
        <w:t>стр. 17; 2008, № 68, стр. 101, № 77, стр. 22;</w:t>
      </w:r>
      <w:proofErr w:type="gramEnd"/>
      <w:r>
        <w:t xml:space="preserve"> </w:t>
      </w:r>
      <w:proofErr w:type="gramStart"/>
      <w:r>
        <w:t>2009, № 120, стр. 35; 2011, № 192, часть 1, стр. 2; 2012, № 35, стр. 26; 2013, № 55, стр. 58, № 57, стр. 19, № 62, стр. 47; 2014, № 70, стр. 55, № 98, стр. 46; 2015, № 112, стр. 32; 2017, № 18, стр. 21) следующее изменение:</w:t>
      </w:r>
      <w:proofErr w:type="gramEnd"/>
    </w:p>
    <w:p w:rsidR="00B73321" w:rsidRDefault="00B73321" w:rsidP="00B73321">
      <w:pPr>
        <w:ind w:firstLine="709"/>
        <w:jc w:val="both"/>
      </w:pPr>
      <w:r>
        <w:t xml:space="preserve">в части второй после слов "водными объектами" дополнить словами "(в том числе прудами, образованными водоподпорными сооружениями на водотоках и используемыми для целей осуществления прудовой </w:t>
      </w:r>
      <w:proofErr w:type="spellStart"/>
      <w:r>
        <w:t>аквакультуры</w:t>
      </w:r>
      <w:proofErr w:type="spellEnd"/>
      <w:r>
        <w:t>)".</w:t>
      </w:r>
    </w:p>
    <w:p w:rsidR="00B73321" w:rsidRDefault="00B73321" w:rsidP="00B73321">
      <w:pPr>
        <w:ind w:firstLine="709"/>
        <w:jc w:val="both"/>
      </w:pPr>
    </w:p>
    <w:p w:rsidR="00B73321" w:rsidRPr="00A60ECD" w:rsidRDefault="00B73321" w:rsidP="00B7332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B73321" w:rsidRPr="00B73321" w:rsidRDefault="00B73321" w:rsidP="00B733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73321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B73321" w:rsidRPr="00A60ECD" w:rsidRDefault="00B73321" w:rsidP="00B7332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3321" w:rsidRPr="001C4137" w:rsidRDefault="00B73321" w:rsidP="00B73321">
      <w:pPr>
        <w:ind w:firstLine="709"/>
        <w:jc w:val="both"/>
        <w:rPr>
          <w:szCs w:val="28"/>
        </w:rPr>
      </w:pPr>
    </w:p>
    <w:p w:rsidR="00B73321" w:rsidRPr="001C4137" w:rsidRDefault="00B73321" w:rsidP="00B73321">
      <w:pPr>
        <w:ind w:firstLine="709"/>
        <w:jc w:val="both"/>
        <w:rPr>
          <w:szCs w:val="28"/>
        </w:rPr>
      </w:pPr>
    </w:p>
    <w:p w:rsidR="00B73321" w:rsidRPr="001C4137" w:rsidRDefault="00B73321" w:rsidP="00B73321">
      <w:pPr>
        <w:jc w:val="both"/>
        <w:rPr>
          <w:szCs w:val="28"/>
        </w:rPr>
      </w:pPr>
      <w:r w:rsidRPr="001C4137">
        <w:rPr>
          <w:szCs w:val="28"/>
        </w:rPr>
        <w:t>Губернатор края</w:t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  <w:t xml:space="preserve">                </w:t>
      </w:r>
      <w:r>
        <w:rPr>
          <w:szCs w:val="28"/>
        </w:rPr>
        <w:t xml:space="preserve"> </w:t>
      </w:r>
      <w:r w:rsidRPr="001C4137">
        <w:rPr>
          <w:szCs w:val="28"/>
        </w:rPr>
        <w:t>В.В. Миклушевский</w:t>
      </w:r>
    </w:p>
    <w:p w:rsidR="00BE0544" w:rsidRDefault="00BE0544"/>
    <w:p w:rsidR="00E51965" w:rsidRPr="00061667" w:rsidRDefault="00E51965" w:rsidP="00E51965">
      <w:bookmarkStart w:id="0" w:name="_GoBack"/>
      <w:r w:rsidRPr="00061667">
        <w:t>г. Владивосток</w:t>
      </w:r>
    </w:p>
    <w:p w:rsidR="00E51965" w:rsidRPr="00061667" w:rsidRDefault="00E51965" w:rsidP="00E51965">
      <w:r w:rsidRPr="00061667">
        <w:t>9 августа 2017 года</w:t>
      </w:r>
    </w:p>
    <w:p w:rsidR="00E51965" w:rsidRDefault="00E51965" w:rsidP="00E51965">
      <w:r w:rsidRPr="00061667">
        <w:t>№ 1</w:t>
      </w:r>
      <w:r>
        <w:t>6</w:t>
      </w:r>
      <w:r>
        <w:t>4</w:t>
      </w:r>
      <w:r w:rsidRPr="00061667">
        <w:t>-КЗ</w:t>
      </w:r>
      <w:bookmarkEnd w:id="0"/>
    </w:p>
    <w:sectPr w:rsidR="00E5196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776" w:rsidRDefault="00391776">
      <w:r>
        <w:separator/>
      </w:r>
    </w:p>
  </w:endnote>
  <w:endnote w:type="continuationSeparator" w:id="0">
    <w:p w:rsidR="00391776" w:rsidRDefault="00391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776" w:rsidRDefault="00391776">
      <w:r>
        <w:separator/>
      </w:r>
    </w:p>
  </w:footnote>
  <w:footnote w:type="continuationSeparator" w:id="0">
    <w:p w:rsidR="00391776" w:rsidRDefault="003917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3321"/>
    <w:rsid w:val="0003291F"/>
    <w:rsid w:val="00380EE1"/>
    <w:rsid w:val="00391776"/>
    <w:rsid w:val="003B26E7"/>
    <w:rsid w:val="0047435B"/>
    <w:rsid w:val="004F531D"/>
    <w:rsid w:val="005A2827"/>
    <w:rsid w:val="00931D00"/>
    <w:rsid w:val="009B1E13"/>
    <w:rsid w:val="00AB70F9"/>
    <w:rsid w:val="00AC31EC"/>
    <w:rsid w:val="00B14397"/>
    <w:rsid w:val="00B73321"/>
    <w:rsid w:val="00BE0544"/>
    <w:rsid w:val="00C4657C"/>
    <w:rsid w:val="00D50BA3"/>
    <w:rsid w:val="00E34273"/>
    <w:rsid w:val="00E51965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B73321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2017-07-27T06:47:00Z</cp:lastPrinted>
  <dcterms:created xsi:type="dcterms:W3CDTF">2017-08-09T04:02:00Z</dcterms:created>
  <dcterms:modified xsi:type="dcterms:W3CDTF">2017-08-09T04:02:00Z</dcterms:modified>
</cp:coreProperties>
</file>