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22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741B" w:rsidRPr="0051741B" w:rsidRDefault="0051741B" w:rsidP="0051741B">
      <w:pPr>
        <w:pStyle w:val="a3"/>
        <w:jc w:val="center"/>
        <w:rPr>
          <w:b/>
          <w:szCs w:val="28"/>
          <w:lang w:eastAsia="x-none"/>
        </w:rPr>
      </w:pPr>
      <w:r w:rsidRPr="0051741B">
        <w:rPr>
          <w:b/>
          <w:szCs w:val="28"/>
          <w:lang w:val="x-none" w:eastAsia="x-none"/>
        </w:rPr>
        <w:t>О ВНЕСЕНИИ ИЗМЕНЕНИ</w:t>
      </w:r>
      <w:r w:rsidRPr="0051741B">
        <w:rPr>
          <w:b/>
          <w:szCs w:val="28"/>
          <w:lang w:eastAsia="x-none"/>
        </w:rPr>
        <w:t>Й</w:t>
      </w:r>
      <w:r w:rsidRPr="0051741B">
        <w:rPr>
          <w:b/>
          <w:szCs w:val="28"/>
          <w:lang w:val="x-none" w:eastAsia="x-none"/>
        </w:rPr>
        <w:t xml:space="preserve"> В</w:t>
      </w:r>
      <w:r w:rsidRPr="0051741B">
        <w:rPr>
          <w:b/>
          <w:szCs w:val="28"/>
          <w:lang w:eastAsia="x-none"/>
        </w:rPr>
        <w:t xml:space="preserve"> СТАТЬЮ 6 ЗАКОНА</w:t>
      </w:r>
    </w:p>
    <w:p w:rsidR="0051741B" w:rsidRDefault="0051741B" w:rsidP="0051741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1741B">
        <w:rPr>
          <w:b/>
          <w:szCs w:val="28"/>
        </w:rPr>
        <w:t>ПРИМОРСКОГО КРАЯ "</w:t>
      </w:r>
      <w:r w:rsidRPr="0051741B">
        <w:rPr>
          <w:b/>
          <w:bCs/>
          <w:szCs w:val="28"/>
        </w:rPr>
        <w:t xml:space="preserve">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</w:t>
      </w:r>
    </w:p>
    <w:p w:rsidR="0051741B" w:rsidRPr="0051741B" w:rsidRDefault="0051741B" w:rsidP="0051741B">
      <w:pPr>
        <w:autoSpaceDE w:val="0"/>
        <w:autoSpaceDN w:val="0"/>
        <w:adjustRightInd w:val="0"/>
        <w:jc w:val="center"/>
        <w:rPr>
          <w:b/>
          <w:szCs w:val="28"/>
        </w:rPr>
      </w:pPr>
      <w:r w:rsidRPr="0051741B">
        <w:rPr>
          <w:b/>
          <w:bCs/>
          <w:szCs w:val="28"/>
        </w:rPr>
        <w:t>И К ПРЕДОСТАВЛЯЕМЫМ В НИХ УСЛУГАМ</w:t>
      </w:r>
      <w:r w:rsidRPr="0051741B">
        <w:rPr>
          <w:b/>
          <w:szCs w:val="28"/>
        </w:rPr>
        <w:t>"</w:t>
      </w:r>
    </w:p>
    <w:p w:rsidR="0051741B" w:rsidRPr="0051741B" w:rsidRDefault="0051741B" w:rsidP="0051741B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x-none"/>
        </w:rPr>
      </w:pPr>
    </w:p>
    <w:p w:rsidR="0051741B" w:rsidRPr="0051741B" w:rsidRDefault="0051741B" w:rsidP="0051741B">
      <w:pPr>
        <w:ind w:firstLine="709"/>
        <w:jc w:val="both"/>
        <w:rPr>
          <w:szCs w:val="28"/>
        </w:rPr>
      </w:pPr>
      <w:r w:rsidRPr="0051741B">
        <w:rPr>
          <w:szCs w:val="28"/>
        </w:rPr>
        <w:t>Принят Законодательным Собранием Приморского края 26 июля              2017 года</w:t>
      </w:r>
    </w:p>
    <w:p w:rsidR="0051741B" w:rsidRPr="0051741B" w:rsidRDefault="0051741B" w:rsidP="0051741B">
      <w:pPr>
        <w:ind w:firstLine="709"/>
        <w:jc w:val="both"/>
        <w:rPr>
          <w:szCs w:val="28"/>
        </w:rPr>
      </w:pPr>
    </w:p>
    <w:p w:rsidR="0051741B" w:rsidRPr="0051741B" w:rsidRDefault="0051741B" w:rsidP="0051741B">
      <w:pPr>
        <w:ind w:firstLine="709"/>
        <w:jc w:val="both"/>
        <w:rPr>
          <w:szCs w:val="28"/>
        </w:rPr>
      </w:pPr>
      <w:r w:rsidRPr="0051741B">
        <w:rPr>
          <w:szCs w:val="28"/>
        </w:rPr>
        <w:t>СТАТЬЯ 1.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741B">
        <w:rPr>
          <w:szCs w:val="28"/>
        </w:rPr>
        <w:t>Внести в статью 6 Закона Приморского края от 5 мая 2014 года                 № 401-КЗ "</w:t>
      </w:r>
      <w:r w:rsidRPr="0051741B">
        <w:rPr>
          <w:bCs/>
          <w:szCs w:val="28"/>
        </w:rPr>
        <w:t>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</w:t>
      </w:r>
      <w:r w:rsidRPr="0051741B">
        <w:rPr>
          <w:szCs w:val="28"/>
        </w:rPr>
        <w:t>" (в редакции Закона Приморского края                от 30 апреля 2015 года № 601-КЗ) (Ведомости Законодательного Собрания Приморского края, 2015, № 120, стр. 65; 2016, № 4, стр. 34) изменения, изложив ее в следующей редакции: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741B">
        <w:rPr>
          <w:szCs w:val="28"/>
        </w:rPr>
        <w:t xml:space="preserve">"СТАТЬЯ 6. РЕГИОНАЛЬНЫЙ ГОСУДАРСТВЕННЫЙ КОНТРОЛЬ </w:t>
      </w:r>
    </w:p>
    <w:p w:rsidR="0051741B" w:rsidRPr="0051741B" w:rsidRDefault="0051741B" w:rsidP="0051741B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51741B">
        <w:rPr>
          <w:szCs w:val="28"/>
        </w:rPr>
        <w:t>(НАДЗОР) ЗА ОБЕСПЕЧЕНИЕМ ДОСТУПНОСТИ ДЛЯ</w:t>
      </w:r>
    </w:p>
    <w:p w:rsidR="0051741B" w:rsidRPr="0051741B" w:rsidRDefault="0051741B" w:rsidP="0051741B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51741B">
        <w:rPr>
          <w:szCs w:val="28"/>
        </w:rPr>
        <w:t>ИНВАЛИДОВ ОБЪЕКТОВ СОЦИАЛЬНОЙ,</w:t>
      </w:r>
    </w:p>
    <w:p w:rsidR="0051741B" w:rsidRPr="0051741B" w:rsidRDefault="0051741B" w:rsidP="0051741B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51741B">
        <w:rPr>
          <w:szCs w:val="28"/>
        </w:rPr>
        <w:t>ИНЖЕНЕРНОЙ И ТРАНСПОРТНОЙ ИНФРАСТРУКТУР</w:t>
      </w:r>
    </w:p>
    <w:p w:rsidR="0051741B" w:rsidRPr="0051741B" w:rsidRDefault="0051741B" w:rsidP="0051741B">
      <w:pPr>
        <w:autoSpaceDE w:val="0"/>
        <w:autoSpaceDN w:val="0"/>
        <w:adjustRightInd w:val="0"/>
        <w:ind w:firstLine="2268"/>
        <w:jc w:val="both"/>
        <w:rPr>
          <w:szCs w:val="28"/>
        </w:rPr>
      </w:pPr>
      <w:r w:rsidRPr="0051741B">
        <w:rPr>
          <w:szCs w:val="28"/>
        </w:rPr>
        <w:t>И ПРЕДОСТАВЛЯЕМЫХ УСЛУГ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741B">
        <w:rPr>
          <w:szCs w:val="28"/>
        </w:rPr>
        <w:t>1.Региональный государственный контроль (надзор) за обеспечением доступности для инвалидов объектов социальной, инженерной и транспортной инфраструктур и предоставляемых услуг осуществляется уполномоченными органами исполнительной власти Приморского края в пределах своей компетенции в соответствии с федеральным законодательством и законодательством Приморского края при осуществлении регионального государственного контроля (надзора) в сфере социального обслуживания, регионального государственного контроля за осуществлением перевозок пассажиров и багажа легковым такси,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регионального государственного жилищного надзора, регионального государственного строительного надзора.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741B">
        <w:rPr>
          <w:szCs w:val="28"/>
        </w:rPr>
        <w:lastRenderedPageBreak/>
        <w:t>2.Порядок организации и осуществления регионального государственного контроля (надзора) за обеспечением доступности для инвалидов объектов социальной, инженерной и транспортной инфраструктур и предоставляемых услуг устанавливается положением о соответствующем виде регионального государственного контроля (надзора), утверждаемым Администрацией Приморского края.".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rPr>
          <w:szCs w:val="28"/>
        </w:rPr>
      </w:pP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1741B">
        <w:rPr>
          <w:szCs w:val="28"/>
        </w:rPr>
        <w:t>СТАТЬЯ 2.</w:t>
      </w:r>
    </w:p>
    <w:p w:rsidR="0051741B" w:rsidRPr="0051741B" w:rsidRDefault="0051741B" w:rsidP="0051741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1741B">
        <w:rPr>
          <w:szCs w:val="28"/>
        </w:rPr>
        <w:t xml:space="preserve">Настоящий Закон вступает в силу </w:t>
      </w:r>
      <w:r w:rsidRPr="0051741B">
        <w:rPr>
          <w:rFonts w:eastAsia="Calibri"/>
          <w:szCs w:val="28"/>
          <w:lang w:eastAsia="en-US"/>
        </w:rPr>
        <w:t xml:space="preserve">с 1 января 2018 года. </w:t>
      </w:r>
    </w:p>
    <w:p w:rsidR="0051741B" w:rsidRPr="0051741B" w:rsidRDefault="0051741B" w:rsidP="0051741B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1741B" w:rsidRPr="0051741B" w:rsidRDefault="0051741B" w:rsidP="0051741B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1741B" w:rsidRPr="0051741B" w:rsidRDefault="0051741B" w:rsidP="0051741B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51741B" w:rsidRPr="0051741B" w:rsidRDefault="0051741B" w:rsidP="0051741B">
      <w:pPr>
        <w:widowControl w:val="0"/>
        <w:autoSpaceDE w:val="0"/>
        <w:autoSpaceDN w:val="0"/>
        <w:jc w:val="both"/>
        <w:rPr>
          <w:szCs w:val="28"/>
        </w:rPr>
      </w:pPr>
      <w:r w:rsidRPr="0051741B">
        <w:rPr>
          <w:szCs w:val="28"/>
        </w:rPr>
        <w:t>Губернатор края                                                                      В.В. Миклушевский</w:t>
      </w:r>
    </w:p>
    <w:p w:rsidR="0051741B" w:rsidRDefault="0051741B" w:rsidP="003F4E76">
      <w:pPr>
        <w:autoSpaceDE w:val="0"/>
        <w:autoSpaceDN w:val="0"/>
        <w:adjustRightInd w:val="0"/>
        <w:jc w:val="both"/>
        <w:rPr>
          <w:szCs w:val="28"/>
        </w:rPr>
      </w:pPr>
    </w:p>
    <w:p w:rsidR="003F4E76" w:rsidRPr="00061667" w:rsidRDefault="003F4E76" w:rsidP="003F4E76">
      <w:bookmarkStart w:id="0" w:name="_GoBack"/>
      <w:r w:rsidRPr="00061667">
        <w:t>г. Владивосток</w:t>
      </w:r>
    </w:p>
    <w:p w:rsidR="003F4E76" w:rsidRPr="00061667" w:rsidRDefault="003F4E76" w:rsidP="003F4E76">
      <w:r w:rsidRPr="00061667">
        <w:t>9 августа 2017 года</w:t>
      </w:r>
    </w:p>
    <w:p w:rsidR="003F4E76" w:rsidRPr="0051741B" w:rsidRDefault="003F4E76" w:rsidP="003F4E76">
      <w:pPr>
        <w:autoSpaceDE w:val="0"/>
        <w:autoSpaceDN w:val="0"/>
        <w:adjustRightInd w:val="0"/>
        <w:jc w:val="both"/>
        <w:rPr>
          <w:szCs w:val="28"/>
        </w:rPr>
      </w:pPr>
      <w:r w:rsidRPr="00061667">
        <w:t>№ 1</w:t>
      </w:r>
      <w:r>
        <w:t>6</w:t>
      </w:r>
      <w:r>
        <w:t>2</w:t>
      </w:r>
      <w:r w:rsidRPr="00061667">
        <w:t>-КЗ</w:t>
      </w:r>
    </w:p>
    <w:bookmarkEnd w:id="0"/>
    <w:p w:rsidR="00BE0544" w:rsidRDefault="00BE0544"/>
    <w:sectPr w:rsidR="00BE0544" w:rsidSect="0051741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B4F" w:rsidRDefault="00894B4F">
      <w:r>
        <w:separator/>
      </w:r>
    </w:p>
  </w:endnote>
  <w:endnote w:type="continuationSeparator" w:id="0">
    <w:p w:rsidR="00894B4F" w:rsidRDefault="0089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B4F" w:rsidRDefault="00894B4F">
      <w:r>
        <w:separator/>
      </w:r>
    </w:p>
  </w:footnote>
  <w:footnote w:type="continuationSeparator" w:id="0">
    <w:p w:rsidR="00894B4F" w:rsidRDefault="00894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41B" w:rsidRDefault="0051741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F4E7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741B"/>
    <w:rsid w:val="0003291F"/>
    <w:rsid w:val="00296567"/>
    <w:rsid w:val="00380EE1"/>
    <w:rsid w:val="003B26E7"/>
    <w:rsid w:val="003F4E76"/>
    <w:rsid w:val="0047435B"/>
    <w:rsid w:val="0051741B"/>
    <w:rsid w:val="005A2827"/>
    <w:rsid w:val="00894B4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741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2017-07-26T05:11:00Z</cp:lastPrinted>
  <dcterms:created xsi:type="dcterms:W3CDTF">2017-08-09T03:58:00Z</dcterms:created>
  <dcterms:modified xsi:type="dcterms:W3CDTF">2017-08-09T03:58:00Z</dcterms:modified>
</cp:coreProperties>
</file>