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190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20C0" w:rsidRDefault="008020C0" w:rsidP="008020C0">
      <w:pPr>
        <w:pStyle w:val="a3"/>
        <w:jc w:val="center"/>
        <w:rPr>
          <w:b/>
        </w:rPr>
      </w:pPr>
      <w:r w:rsidRPr="008020C0">
        <w:rPr>
          <w:b/>
        </w:rPr>
        <w:t xml:space="preserve">О ВНЕСЕНИИ ИЗМЕНЕНИЙ В СТАТЬЮ 1 ЗАКОНА ПРИМОРСКОГО КРАЯ "ОБ УСТАНОВЛЕНИИ ПОНИЖЕННОЙ СТАВКИ НАЛОГА </w:t>
      </w:r>
    </w:p>
    <w:p w:rsidR="008020C0" w:rsidRDefault="008020C0" w:rsidP="008020C0">
      <w:pPr>
        <w:pStyle w:val="a3"/>
        <w:jc w:val="center"/>
        <w:rPr>
          <w:b/>
        </w:rPr>
      </w:pPr>
      <w:r w:rsidRPr="008020C0">
        <w:rPr>
          <w:b/>
        </w:rPr>
        <w:t xml:space="preserve">НА ПРИБЫЛЬ ОРГАНИЗАЦИЙ, ПОДЛЕЖАЩЕГО ЗАЧИСЛЕНИЮ </w:t>
      </w:r>
    </w:p>
    <w:p w:rsidR="008020C0" w:rsidRPr="008020C0" w:rsidRDefault="008020C0" w:rsidP="008020C0">
      <w:pPr>
        <w:pStyle w:val="a3"/>
        <w:jc w:val="center"/>
        <w:rPr>
          <w:b/>
        </w:rPr>
      </w:pPr>
      <w:r w:rsidRPr="008020C0">
        <w:rPr>
          <w:b/>
        </w:rPr>
        <w:t>В КРАЕВОЙ БЮДЖЕТ, ДЛЯ ОТДЕЛЬНЫХ КАТЕГОРИЙ ОРГАНИЗАЦИЙ"</w:t>
      </w:r>
    </w:p>
    <w:p w:rsidR="008020C0" w:rsidRPr="008020C0" w:rsidRDefault="008020C0" w:rsidP="008020C0">
      <w:pPr>
        <w:tabs>
          <w:tab w:val="left" w:pos="720"/>
        </w:tabs>
        <w:jc w:val="center"/>
        <w:rPr>
          <w:b/>
          <w:szCs w:val="28"/>
        </w:rPr>
      </w:pPr>
    </w:p>
    <w:p w:rsidR="008020C0" w:rsidRPr="008020C0" w:rsidRDefault="008020C0" w:rsidP="008020C0">
      <w:pPr>
        <w:jc w:val="both"/>
      </w:pPr>
      <w:r w:rsidRPr="008020C0">
        <w:rPr>
          <w:sz w:val="26"/>
          <w:szCs w:val="26"/>
        </w:rPr>
        <w:tab/>
      </w:r>
      <w:proofErr w:type="gramStart"/>
      <w:r w:rsidRPr="008020C0">
        <w:t>Принят</w:t>
      </w:r>
      <w:proofErr w:type="gramEnd"/>
      <w:r w:rsidRPr="008020C0">
        <w:t xml:space="preserve"> Законодательным Собранием Приморского края 26 июля </w:t>
      </w:r>
      <w:r w:rsidRPr="008020C0">
        <w:br/>
        <w:t>2017 года</w:t>
      </w:r>
    </w:p>
    <w:p w:rsidR="008020C0" w:rsidRPr="008020C0" w:rsidRDefault="008020C0" w:rsidP="008020C0">
      <w:pPr>
        <w:rPr>
          <w:szCs w:val="28"/>
        </w:rPr>
      </w:pPr>
    </w:p>
    <w:p w:rsidR="008020C0" w:rsidRPr="008020C0" w:rsidRDefault="008020C0" w:rsidP="008020C0">
      <w:pPr>
        <w:tabs>
          <w:tab w:val="left" w:pos="709"/>
        </w:tabs>
        <w:ind w:firstLine="709"/>
        <w:rPr>
          <w:szCs w:val="28"/>
        </w:rPr>
      </w:pPr>
      <w:r w:rsidRPr="008020C0">
        <w:rPr>
          <w:caps/>
          <w:szCs w:val="28"/>
        </w:rPr>
        <w:t xml:space="preserve">Статья 1. </w:t>
      </w:r>
    </w:p>
    <w:p w:rsidR="008020C0" w:rsidRPr="008020C0" w:rsidRDefault="008020C0" w:rsidP="008020C0">
      <w:pPr>
        <w:ind w:firstLine="708"/>
        <w:jc w:val="both"/>
      </w:pPr>
      <w:bookmarkStart w:id="0" w:name="OLE_LINK1"/>
      <w:proofErr w:type="gramStart"/>
      <w:r w:rsidRPr="008020C0">
        <w:t xml:space="preserve">Внести в статью 1 Закона Приморского края от 19 декабря 2013 года </w:t>
      </w:r>
      <w:r w:rsidRPr="008020C0">
        <w:br/>
        <w:t>№ 330-КЗ "Об установлении пониженной ставки налога на прибыль организаций, подлежащего зачислению в краевой бюджет, для отдельных категорий организаций" (Ведомости Законодательного Собрания Приморского края, 2013, № 64, стр. 142; 2014, № 103, стр. 91; 2015, № 132, стр. 14, № 141, стр. 49) следующие изменения:</w:t>
      </w:r>
      <w:proofErr w:type="gramEnd"/>
    </w:p>
    <w:p w:rsidR="008020C0" w:rsidRPr="008020C0" w:rsidRDefault="008020C0" w:rsidP="008020C0">
      <w:pPr>
        <w:ind w:firstLine="708"/>
        <w:jc w:val="both"/>
      </w:pPr>
      <w:r w:rsidRPr="008020C0">
        <w:t>часть 1 изложить в следующей редакции:</w:t>
      </w:r>
    </w:p>
    <w:p w:rsidR="008020C0" w:rsidRPr="008020C0" w:rsidRDefault="008020C0" w:rsidP="008020C0">
      <w:pPr>
        <w:ind w:firstLine="708"/>
        <w:jc w:val="both"/>
      </w:pPr>
      <w:r w:rsidRPr="008020C0">
        <w:t>"1.Установить пониженную налоговую ставку налога на прибыль организаций, подлежащего зачислению в краевой бюджет, для организаций - участников региональных инвестиционных проектов на территории Приморского края, включенных в реестр участников региональных инвестиционных проектов на территории Приморского края (далее - региональные инвестиционные проекты):</w:t>
      </w:r>
    </w:p>
    <w:p w:rsidR="008020C0" w:rsidRPr="008020C0" w:rsidRDefault="008020C0" w:rsidP="008020C0">
      <w:pPr>
        <w:ind w:firstLine="708"/>
        <w:jc w:val="both"/>
      </w:pPr>
      <w:r w:rsidRPr="008020C0">
        <w:t xml:space="preserve">1)в размере 0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реализации товаров, произведенных в результате реализации регионального инвестиционного проекта; </w:t>
      </w:r>
    </w:p>
    <w:p w:rsidR="008020C0" w:rsidRPr="008020C0" w:rsidRDefault="008020C0" w:rsidP="008020C0">
      <w:pPr>
        <w:ind w:firstLine="708"/>
        <w:jc w:val="both"/>
      </w:pPr>
      <w:r w:rsidRPr="008020C0">
        <w:t>2)в размере 10 процентов - в течение следующих пяти налоговых периодов</w:t>
      </w:r>
      <w:proofErr w:type="gramStart"/>
      <w:r w:rsidRPr="008020C0">
        <w:t>.".</w:t>
      </w:r>
      <w:proofErr w:type="gramEnd"/>
    </w:p>
    <w:bookmarkEnd w:id="0"/>
    <w:p w:rsidR="008020C0" w:rsidRPr="008020C0" w:rsidRDefault="008020C0" w:rsidP="008020C0">
      <w:pPr>
        <w:ind w:firstLine="709"/>
        <w:jc w:val="both"/>
        <w:rPr>
          <w:caps/>
          <w:snapToGrid w:val="0"/>
          <w:szCs w:val="28"/>
        </w:rPr>
      </w:pPr>
    </w:p>
    <w:p w:rsidR="008020C0" w:rsidRPr="008020C0" w:rsidRDefault="008020C0" w:rsidP="008020C0">
      <w:pPr>
        <w:spacing w:line="228" w:lineRule="auto"/>
        <w:ind w:firstLine="709"/>
        <w:jc w:val="both"/>
        <w:rPr>
          <w:caps/>
          <w:snapToGrid w:val="0"/>
          <w:szCs w:val="28"/>
        </w:rPr>
      </w:pPr>
      <w:r w:rsidRPr="008020C0">
        <w:rPr>
          <w:caps/>
          <w:snapToGrid w:val="0"/>
          <w:szCs w:val="28"/>
        </w:rPr>
        <w:t xml:space="preserve">Статья 2. </w:t>
      </w:r>
    </w:p>
    <w:p w:rsidR="008020C0" w:rsidRPr="008020C0" w:rsidRDefault="008020C0" w:rsidP="008020C0">
      <w:pPr>
        <w:spacing w:line="228" w:lineRule="auto"/>
        <w:ind w:firstLine="709"/>
        <w:jc w:val="both"/>
        <w:rPr>
          <w:snapToGrid w:val="0"/>
          <w:szCs w:val="28"/>
        </w:rPr>
      </w:pPr>
      <w:r w:rsidRPr="008020C0">
        <w:rPr>
          <w:snapToGrid w:val="0"/>
          <w:szCs w:val="28"/>
        </w:rPr>
        <w:t xml:space="preserve">Настоящий Закон </w:t>
      </w:r>
      <w:proofErr w:type="gramStart"/>
      <w:r w:rsidRPr="008020C0">
        <w:rPr>
          <w:snapToGrid w:val="0"/>
          <w:szCs w:val="28"/>
        </w:rPr>
        <w:t>вступает в силу со дня его официального опубликования и распространяется</w:t>
      </w:r>
      <w:proofErr w:type="gramEnd"/>
      <w:r w:rsidRPr="008020C0">
        <w:rPr>
          <w:snapToGrid w:val="0"/>
          <w:szCs w:val="28"/>
        </w:rPr>
        <w:t xml:space="preserve"> на правоотношения, возникшие с </w:t>
      </w:r>
      <w:r w:rsidRPr="008020C0">
        <w:rPr>
          <w:snapToGrid w:val="0"/>
          <w:szCs w:val="28"/>
        </w:rPr>
        <w:br/>
        <w:t>1 января 2017 года.</w:t>
      </w:r>
    </w:p>
    <w:p w:rsidR="008020C0" w:rsidRPr="008020C0" w:rsidRDefault="008020C0" w:rsidP="008020C0">
      <w:pPr>
        <w:ind w:firstLine="709"/>
        <w:jc w:val="both"/>
        <w:rPr>
          <w:snapToGrid w:val="0"/>
          <w:szCs w:val="28"/>
        </w:rPr>
      </w:pPr>
    </w:p>
    <w:p w:rsidR="008020C0" w:rsidRPr="008020C0" w:rsidRDefault="008020C0" w:rsidP="008020C0">
      <w:pPr>
        <w:jc w:val="both"/>
      </w:pPr>
    </w:p>
    <w:p w:rsidR="008020C0" w:rsidRPr="008020C0" w:rsidRDefault="008020C0" w:rsidP="008020C0">
      <w:pPr>
        <w:jc w:val="both"/>
      </w:pPr>
      <w:r w:rsidRPr="008020C0">
        <w:t>Губернатор края                                                                      В.В. Миклушевский</w:t>
      </w:r>
    </w:p>
    <w:p w:rsidR="008020C0" w:rsidRDefault="008020C0" w:rsidP="008020C0">
      <w:pPr>
        <w:jc w:val="both"/>
      </w:pPr>
    </w:p>
    <w:p w:rsidR="00061667" w:rsidRPr="00061667" w:rsidRDefault="00061667" w:rsidP="00061667">
      <w:bookmarkStart w:id="1" w:name="_GoBack"/>
      <w:r w:rsidRPr="00061667">
        <w:t>г. Владивосток</w:t>
      </w:r>
    </w:p>
    <w:p w:rsidR="00061667" w:rsidRPr="00061667" w:rsidRDefault="00061667" w:rsidP="00061667">
      <w:r w:rsidRPr="00061667">
        <w:t>9 августа 2017 года</w:t>
      </w:r>
    </w:p>
    <w:p w:rsidR="00BE0544" w:rsidRDefault="00061667" w:rsidP="00061667">
      <w:pPr>
        <w:jc w:val="both"/>
      </w:pPr>
      <w:r w:rsidRPr="00061667">
        <w:t>№ 15</w:t>
      </w:r>
      <w:r>
        <w:t>9</w:t>
      </w:r>
      <w:r w:rsidRPr="00061667">
        <w:t>-КЗ</w:t>
      </w:r>
      <w:bookmarkEnd w:id="1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280" w:rsidRDefault="00086280">
      <w:r>
        <w:separator/>
      </w:r>
    </w:p>
  </w:endnote>
  <w:endnote w:type="continuationSeparator" w:id="0">
    <w:p w:rsidR="00086280" w:rsidRDefault="00086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280" w:rsidRDefault="00086280">
      <w:r>
        <w:separator/>
      </w:r>
    </w:p>
  </w:footnote>
  <w:footnote w:type="continuationSeparator" w:id="0">
    <w:p w:rsidR="00086280" w:rsidRDefault="00086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20C0"/>
    <w:rsid w:val="0003291F"/>
    <w:rsid w:val="00061667"/>
    <w:rsid w:val="00086280"/>
    <w:rsid w:val="00380EE1"/>
    <w:rsid w:val="003B26E7"/>
    <w:rsid w:val="0047435B"/>
    <w:rsid w:val="005A2827"/>
    <w:rsid w:val="008020C0"/>
    <w:rsid w:val="008022E3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2017-07-26T06:21:00Z</cp:lastPrinted>
  <dcterms:created xsi:type="dcterms:W3CDTF">2017-08-09T03:51:00Z</dcterms:created>
  <dcterms:modified xsi:type="dcterms:W3CDTF">2017-08-09T03:51:00Z</dcterms:modified>
</cp:coreProperties>
</file>