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04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775D" w:rsidRPr="007C5E22" w:rsidRDefault="001C775D" w:rsidP="001C775D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C5E22">
        <w:rPr>
          <w:b/>
        </w:rPr>
        <w:t>В УСТАВ ПРИМОРСКОГО КРАЯ</w:t>
      </w:r>
    </w:p>
    <w:p w:rsidR="001C775D" w:rsidRPr="007C5E22" w:rsidRDefault="001C775D" w:rsidP="001C775D"/>
    <w:p w:rsidR="001C775D" w:rsidRDefault="001C775D" w:rsidP="001C775D">
      <w:pPr>
        <w:ind w:firstLine="709"/>
        <w:jc w:val="both"/>
      </w:pPr>
      <w:r w:rsidRPr="00F363E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июля</w:t>
      </w:r>
      <w:r w:rsidRPr="00F363E7">
        <w:rPr>
          <w:szCs w:val="28"/>
        </w:rPr>
        <w:t xml:space="preserve"> </w:t>
      </w:r>
      <w:r w:rsidRPr="00F363E7">
        <w:rPr>
          <w:szCs w:val="28"/>
        </w:rPr>
        <w:br/>
        <w:t xml:space="preserve">2017 года </w:t>
      </w:r>
      <w:r>
        <w:rPr>
          <w:szCs w:val="28"/>
        </w:rPr>
        <w:t xml:space="preserve"> </w:t>
      </w:r>
    </w:p>
    <w:p w:rsidR="001C775D" w:rsidRPr="007C5E22" w:rsidRDefault="001C775D" w:rsidP="001C775D">
      <w:pPr>
        <w:ind w:firstLine="709"/>
        <w:jc w:val="both"/>
      </w:pPr>
    </w:p>
    <w:p w:rsidR="001C775D" w:rsidRPr="007C5E22" w:rsidRDefault="001C775D" w:rsidP="001C775D">
      <w:pPr>
        <w:ind w:firstLine="709"/>
      </w:pPr>
      <w:r w:rsidRPr="007C5E22">
        <w:t>СТАТЬЯ 1.</w:t>
      </w:r>
    </w:p>
    <w:p w:rsidR="001C775D" w:rsidRPr="007C5E22" w:rsidRDefault="001C775D" w:rsidP="001C775D">
      <w:pPr>
        <w:ind w:firstLine="709"/>
        <w:jc w:val="both"/>
      </w:pPr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 w:rsidRPr="007C5E22">
        <w:br/>
        <w:t>стр. 103) следующие изменения:</w:t>
      </w:r>
    </w:p>
    <w:p w:rsidR="001C775D" w:rsidRPr="007C5E22" w:rsidRDefault="001C775D" w:rsidP="001C775D">
      <w:pPr>
        <w:ind w:firstLine="709"/>
        <w:jc w:val="both"/>
      </w:pPr>
      <w:r w:rsidRPr="007C5E22">
        <w:t>1)в пункте 1 части 3 статьи 8 слова "законодательный</w:t>
      </w:r>
      <w:r>
        <w:t xml:space="preserve"> орган"</w:t>
      </w:r>
      <w:r w:rsidRPr="007C5E22">
        <w:t xml:space="preserve"> </w:t>
      </w:r>
      <w:r>
        <w:t>заменить</w:t>
      </w:r>
      <w:r w:rsidRPr="007C5E22">
        <w:t xml:space="preserve"> слов</w:t>
      </w:r>
      <w:r>
        <w:t>ами</w:t>
      </w:r>
      <w:r w:rsidRPr="007C5E22">
        <w:t xml:space="preserve"> "</w:t>
      </w:r>
      <w:r>
        <w:t xml:space="preserve">законодательный </w:t>
      </w:r>
      <w:r w:rsidRPr="007C5E22">
        <w:t>(представительный)</w:t>
      </w:r>
      <w:r>
        <w:t xml:space="preserve"> орган</w:t>
      </w:r>
      <w:r w:rsidRPr="007C5E22">
        <w:t>";</w:t>
      </w:r>
    </w:p>
    <w:p w:rsidR="001C775D" w:rsidRPr="007C5E22" w:rsidRDefault="001C775D" w:rsidP="001C775D">
      <w:pPr>
        <w:autoSpaceDE w:val="0"/>
        <w:autoSpaceDN w:val="0"/>
        <w:adjustRightInd w:val="0"/>
        <w:ind w:firstLine="709"/>
        <w:jc w:val="both"/>
      </w:pPr>
      <w:r w:rsidRPr="007C5E22">
        <w:t>2)статью 40 дополнить частями 4</w:t>
      </w:r>
      <w:r>
        <w:t xml:space="preserve"> и </w:t>
      </w:r>
      <w:r w:rsidRPr="007C5E22">
        <w:t>5 следующего содержания:</w:t>
      </w:r>
    </w:p>
    <w:p w:rsidR="001C775D" w:rsidRPr="007C5E22" w:rsidRDefault="001C775D" w:rsidP="001C77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5E22">
        <w:rPr>
          <w:szCs w:val="28"/>
        </w:rPr>
        <w:t xml:space="preserve">"4.На временно исполняющего обязанности Губернатора Приморского края распространяются с учетом особенностей, предусмотренных статьей 19 Федерального </w:t>
      </w:r>
      <w:hyperlink r:id="rId9" w:history="1">
        <w:r w:rsidRPr="007C5E22">
          <w:rPr>
            <w:szCs w:val="28"/>
          </w:rPr>
          <w:t>закон</w:t>
        </w:r>
      </w:hyperlink>
      <w:r w:rsidRPr="007C5E22">
        <w:rPr>
          <w:szCs w:val="28"/>
        </w:rPr>
        <w:t>а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обязанности, ограничения и запреты, установленные Федеральным законом "Об общих принципах организации законодательных (представительных) и исполнительных органов государственной власти субъектов Российской Федерации", другими федеральными законами и иными нормативными правовыми актами Российской Федерации для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целях противодействия коррупции.</w:t>
      </w:r>
    </w:p>
    <w:p w:rsidR="001C775D" w:rsidRPr="0015279C" w:rsidRDefault="001C775D" w:rsidP="001C775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"/>
      <w:bookmarkEnd w:id="0"/>
      <w:r w:rsidRPr="007C5E22">
        <w:rPr>
          <w:szCs w:val="28"/>
        </w:rPr>
        <w:t>5.Временно исполняющий обязанности Губернатора Приморского края представляет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пунктами 10</w:t>
      </w:r>
      <w:r w:rsidRPr="007C5E22">
        <w:rPr>
          <w:szCs w:val="28"/>
          <w:vertAlign w:val="superscript"/>
        </w:rPr>
        <w:t>2</w:t>
      </w:r>
      <w:r w:rsidRPr="007C5E22">
        <w:rPr>
          <w:szCs w:val="28"/>
        </w:rPr>
        <w:t>-10</w:t>
      </w:r>
      <w:r w:rsidRPr="007C5E22">
        <w:rPr>
          <w:szCs w:val="28"/>
          <w:vertAlign w:val="superscript"/>
        </w:rPr>
        <w:t>4</w:t>
      </w:r>
      <w:r w:rsidRPr="007C5E22">
        <w:rPr>
          <w:szCs w:val="28"/>
        </w:rPr>
        <w:t xml:space="preserve"> статьи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Федерации".".</w:t>
      </w:r>
      <w:r>
        <w:rPr>
          <w:szCs w:val="28"/>
        </w:rPr>
        <w:t xml:space="preserve">  </w:t>
      </w:r>
    </w:p>
    <w:p w:rsidR="001C775D" w:rsidRDefault="001C775D" w:rsidP="001C775D">
      <w:pPr>
        <w:autoSpaceDE w:val="0"/>
        <w:autoSpaceDN w:val="0"/>
        <w:adjustRightInd w:val="0"/>
        <w:ind w:firstLine="709"/>
        <w:jc w:val="both"/>
      </w:pPr>
      <w:bookmarkStart w:id="1" w:name="Par4"/>
      <w:bookmarkEnd w:id="1"/>
    </w:p>
    <w:p w:rsidR="001C775D" w:rsidRDefault="001C775D" w:rsidP="001C775D">
      <w:pPr>
        <w:autoSpaceDE w:val="0"/>
        <w:autoSpaceDN w:val="0"/>
        <w:adjustRightInd w:val="0"/>
        <w:ind w:firstLine="709"/>
        <w:jc w:val="both"/>
      </w:pPr>
    </w:p>
    <w:p w:rsidR="001C775D" w:rsidRDefault="001C775D" w:rsidP="001C775D">
      <w:pPr>
        <w:autoSpaceDE w:val="0"/>
        <w:autoSpaceDN w:val="0"/>
        <w:adjustRightInd w:val="0"/>
        <w:ind w:firstLine="709"/>
        <w:jc w:val="both"/>
      </w:pPr>
    </w:p>
    <w:p w:rsidR="001C775D" w:rsidRDefault="001C775D" w:rsidP="001C775D">
      <w:pPr>
        <w:autoSpaceDE w:val="0"/>
        <w:autoSpaceDN w:val="0"/>
        <w:adjustRightInd w:val="0"/>
        <w:ind w:firstLine="709"/>
        <w:jc w:val="both"/>
      </w:pPr>
    </w:p>
    <w:p w:rsidR="001C775D" w:rsidRDefault="001C775D" w:rsidP="001C775D">
      <w:pPr>
        <w:ind w:firstLine="709"/>
        <w:jc w:val="both"/>
      </w:pPr>
      <w:r>
        <w:lastRenderedPageBreak/>
        <w:t>СТАТЬЯ 2.</w:t>
      </w:r>
    </w:p>
    <w:p w:rsidR="001C775D" w:rsidRDefault="001C775D" w:rsidP="001C775D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1C775D" w:rsidRDefault="001C775D" w:rsidP="001C775D"/>
    <w:p w:rsidR="001C775D" w:rsidRDefault="001C775D" w:rsidP="001C775D"/>
    <w:p w:rsidR="001C775D" w:rsidRDefault="001C775D" w:rsidP="001C775D"/>
    <w:p w:rsidR="001C775D" w:rsidRDefault="001C775D" w:rsidP="001C775D">
      <w:pPr>
        <w:rPr>
          <w:lang w:val="en-US"/>
        </w:rPr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Миклушевский</w:t>
      </w:r>
    </w:p>
    <w:p w:rsidR="00523430" w:rsidRDefault="00523430" w:rsidP="001C775D">
      <w:pPr>
        <w:rPr>
          <w:lang w:val="en-US"/>
        </w:rPr>
      </w:pPr>
    </w:p>
    <w:p w:rsidR="00523430" w:rsidRDefault="00523430" w:rsidP="001C775D">
      <w:bookmarkStart w:id="2" w:name="_GoBack"/>
      <w:r>
        <w:t>г. Владивосток</w:t>
      </w:r>
    </w:p>
    <w:p w:rsidR="00523430" w:rsidRDefault="00523430" w:rsidP="001C775D">
      <w:r>
        <w:t>9 августа 2017 года</w:t>
      </w:r>
    </w:p>
    <w:p w:rsidR="00523430" w:rsidRPr="00523430" w:rsidRDefault="00523430" w:rsidP="001C775D">
      <w:r>
        <w:t>№ 150-КЗ</w:t>
      </w:r>
      <w:bookmarkEnd w:id="2"/>
      <w:r w:rsidRPr="00523430">
        <w:t xml:space="preserve"> </w:t>
      </w:r>
    </w:p>
    <w:p w:rsidR="001C775D" w:rsidRPr="007C5E22" w:rsidRDefault="001C775D" w:rsidP="001C775D">
      <w:pPr>
        <w:ind w:firstLine="709"/>
        <w:jc w:val="both"/>
      </w:pPr>
    </w:p>
    <w:p w:rsidR="00BE0544" w:rsidRDefault="00BE0544"/>
    <w:sectPr w:rsidR="00BE0544" w:rsidSect="001C775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5A9" w:rsidRDefault="004B25A9">
      <w:r>
        <w:separator/>
      </w:r>
    </w:p>
  </w:endnote>
  <w:endnote w:type="continuationSeparator" w:id="0">
    <w:p w:rsidR="004B25A9" w:rsidRDefault="004B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5A9" w:rsidRDefault="004B25A9">
      <w:r>
        <w:separator/>
      </w:r>
    </w:p>
  </w:footnote>
  <w:footnote w:type="continuationSeparator" w:id="0">
    <w:p w:rsidR="004B25A9" w:rsidRDefault="004B2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75D" w:rsidRDefault="001C775D" w:rsidP="001C775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2343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775D"/>
    <w:rsid w:val="0003291F"/>
    <w:rsid w:val="001C775D"/>
    <w:rsid w:val="00380EE1"/>
    <w:rsid w:val="003B26E7"/>
    <w:rsid w:val="0047435B"/>
    <w:rsid w:val="004B25A9"/>
    <w:rsid w:val="00523430"/>
    <w:rsid w:val="005A2827"/>
    <w:rsid w:val="00AB70F9"/>
    <w:rsid w:val="00AC31EC"/>
    <w:rsid w:val="00B14397"/>
    <w:rsid w:val="00B54BF2"/>
    <w:rsid w:val="00BE0544"/>
    <w:rsid w:val="00C5191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C775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CA12CFBDF577D3E173C659F0938B29F5180095E3FFFAA0819790734Dj9e2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2017-07-27T00:36:00Z</cp:lastPrinted>
  <dcterms:created xsi:type="dcterms:W3CDTF">2017-08-09T03:28:00Z</dcterms:created>
  <dcterms:modified xsi:type="dcterms:W3CDTF">2017-08-09T03:28:00Z</dcterms:modified>
</cp:coreProperties>
</file>