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6784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3296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32965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32965" w:rsidRPr="00932965">
              <w:rPr>
                <w:szCs w:val="28"/>
              </w:rPr>
              <w:t>454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3296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32965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регулиро</w:t>
            </w:r>
            <w:r>
              <w:t>-</w:t>
            </w:r>
            <w:r>
              <w:t>вании</w:t>
            </w:r>
            <w:proofErr w:type="spellEnd"/>
            <w:proofErr w:type="gramEnd"/>
            <w:r>
              <w:t xml:space="preserve"> земельных отношений в Приморском крае"</w:t>
            </w:r>
          </w:p>
          <w:p w:rsidR="000B3FB2" w:rsidRPr="00932965" w:rsidRDefault="000B3FB2" w:rsidP="0094344A">
            <w:pPr>
              <w:ind w:left="-108"/>
              <w:jc w:val="both"/>
            </w:pPr>
          </w:p>
        </w:tc>
      </w:tr>
    </w:tbl>
    <w:p w:rsidR="00932965" w:rsidRDefault="00932965" w:rsidP="00932965">
      <w:pPr>
        <w:ind w:firstLine="709"/>
      </w:pPr>
      <w:r>
        <w:t>Законодательное Собрание Приморского края</w:t>
      </w:r>
    </w:p>
    <w:p w:rsidR="00932965" w:rsidRDefault="00932965" w:rsidP="00932965"/>
    <w:p w:rsidR="00932965" w:rsidRDefault="00932965" w:rsidP="00932965">
      <w:r>
        <w:t>ПОСТАНОВЛЯЕТ:</w:t>
      </w:r>
    </w:p>
    <w:p w:rsidR="00932965" w:rsidRDefault="00932965" w:rsidP="00932965"/>
    <w:p w:rsidR="00932965" w:rsidRDefault="00932965" w:rsidP="00932965">
      <w:pPr>
        <w:jc w:val="both"/>
      </w:pPr>
      <w:r>
        <w:tab/>
        <w:t>1.Принять Закон Приморского края "О внесении изменений в Закон Приморского края "О регулировании земельных отношений в Приморском крае".</w:t>
      </w:r>
    </w:p>
    <w:p w:rsidR="00932965" w:rsidRDefault="00932965" w:rsidP="00932965">
      <w:pPr>
        <w:jc w:val="both"/>
      </w:pPr>
    </w:p>
    <w:p w:rsidR="00932965" w:rsidRDefault="00932965" w:rsidP="00932965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932965" w:rsidRDefault="00932965" w:rsidP="00932965">
      <w:pPr>
        <w:jc w:val="both"/>
      </w:pPr>
    </w:p>
    <w:p w:rsidR="00932965" w:rsidRDefault="00932965" w:rsidP="00932965">
      <w:pPr>
        <w:jc w:val="both"/>
      </w:pPr>
      <w:r>
        <w:tab/>
        <w:t>3.Настоящее постановление вступает в силу со дня его принятия.</w:t>
      </w:r>
    </w:p>
    <w:p w:rsidR="00932965" w:rsidRDefault="00932965" w:rsidP="00932965">
      <w:pPr>
        <w:jc w:val="both"/>
      </w:pPr>
    </w:p>
    <w:p w:rsidR="00932965" w:rsidRDefault="00932965" w:rsidP="00932965">
      <w:pPr>
        <w:jc w:val="both"/>
      </w:pPr>
    </w:p>
    <w:p w:rsidR="00932965" w:rsidRDefault="00932965" w:rsidP="00932965">
      <w:pPr>
        <w:jc w:val="both"/>
      </w:pPr>
    </w:p>
    <w:p w:rsidR="00932965" w:rsidRDefault="00932965" w:rsidP="00932965">
      <w:pPr>
        <w:jc w:val="both"/>
      </w:pPr>
      <w:r>
        <w:t>Председатель</w:t>
      </w:r>
    </w:p>
    <w:p w:rsidR="00932965" w:rsidRDefault="00932965" w:rsidP="00932965">
      <w:pPr>
        <w:jc w:val="both"/>
      </w:pPr>
      <w:r>
        <w:t>Законодательного Собрания 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544" w:rsidRDefault="005E3544">
      <w:r>
        <w:separator/>
      </w:r>
    </w:p>
  </w:endnote>
  <w:endnote w:type="continuationSeparator" w:id="0">
    <w:p w:rsidR="005E3544" w:rsidRDefault="005E3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544" w:rsidRDefault="005E3544">
      <w:r>
        <w:separator/>
      </w:r>
    </w:p>
  </w:footnote>
  <w:footnote w:type="continuationSeparator" w:id="0">
    <w:p w:rsidR="005E3544" w:rsidRDefault="005E35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296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3544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2965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2017-07-27T06:29:00Z</cp:lastPrinted>
  <dcterms:created xsi:type="dcterms:W3CDTF">2017-07-27T06:28:00Z</dcterms:created>
  <dcterms:modified xsi:type="dcterms:W3CDTF">2017-07-27T06:29:00Z</dcterms:modified>
</cp:coreProperties>
</file>