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15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55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551F" w:rsidRPr="00E2551F">
              <w:rPr>
                <w:szCs w:val="28"/>
              </w:rPr>
              <w:t>477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55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551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>"О внесении изменений в</w:t>
            </w:r>
            <w:r>
              <w:t xml:space="preserve"> </w:t>
            </w:r>
            <w:proofErr w:type="spellStart"/>
            <w:r>
              <w:t>прилож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ние</w:t>
            </w:r>
            <w:proofErr w:type="spellEnd"/>
            <w:r>
              <w:t xml:space="preserve"> 7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ципальной</w:t>
            </w:r>
            <w:proofErr w:type="spellEnd"/>
            <w:r>
              <w:rPr>
                <w:szCs w:val="28"/>
              </w:rPr>
              <w:t xml:space="preserve"> собственности между сельскими поселениями Пожар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и Пожарским муниципальным районом"</w:t>
            </w:r>
          </w:p>
          <w:p w:rsidR="000B3FB2" w:rsidRPr="00E2551F" w:rsidRDefault="000B3FB2" w:rsidP="0094344A">
            <w:pPr>
              <w:ind w:left="-108"/>
              <w:jc w:val="both"/>
            </w:pPr>
          </w:p>
        </w:tc>
      </w:tr>
    </w:tbl>
    <w:p w:rsidR="00E2551F" w:rsidRDefault="00E2551F" w:rsidP="00E2551F">
      <w:pPr>
        <w:ind w:firstLine="720"/>
        <w:jc w:val="both"/>
      </w:pPr>
      <w:r>
        <w:t>Законодательное Собрание Приморского края</w:t>
      </w:r>
    </w:p>
    <w:p w:rsidR="00E2551F" w:rsidRDefault="00E2551F" w:rsidP="00E2551F">
      <w:pPr>
        <w:ind w:firstLine="720"/>
        <w:jc w:val="both"/>
      </w:pPr>
    </w:p>
    <w:p w:rsidR="00E2551F" w:rsidRDefault="00E2551F" w:rsidP="00E2551F">
      <w:pPr>
        <w:jc w:val="both"/>
      </w:pPr>
      <w:r>
        <w:t>ПОСТАНОВЛЯЕТ:</w:t>
      </w:r>
    </w:p>
    <w:p w:rsidR="00E2551F" w:rsidRDefault="00E2551F" w:rsidP="00E2551F"/>
    <w:p w:rsidR="00E2551F" w:rsidRDefault="00E2551F" w:rsidP="00E2551F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</w:t>
      </w:r>
      <w:r>
        <w:br/>
        <w:t xml:space="preserve">приложение 7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</w:t>
      </w:r>
      <w:r>
        <w:t>.</w:t>
      </w:r>
    </w:p>
    <w:p w:rsidR="00E2551F" w:rsidRDefault="00E2551F" w:rsidP="00E2551F">
      <w:pPr>
        <w:ind w:firstLine="709"/>
        <w:jc w:val="both"/>
        <w:rPr>
          <w:szCs w:val="28"/>
        </w:rPr>
      </w:pPr>
    </w:p>
    <w:p w:rsidR="00E2551F" w:rsidRDefault="00E2551F" w:rsidP="00E2551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2551F" w:rsidRDefault="00E2551F" w:rsidP="00E2551F">
      <w:pPr>
        <w:ind w:firstLine="720"/>
        <w:jc w:val="both"/>
      </w:pPr>
    </w:p>
    <w:p w:rsidR="00E2551F" w:rsidRDefault="00E2551F" w:rsidP="00E255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2551F" w:rsidRDefault="00E2551F" w:rsidP="00E2551F">
      <w:pPr>
        <w:ind w:firstLine="720"/>
        <w:jc w:val="both"/>
      </w:pPr>
      <w:bookmarkStart w:id="0" w:name="_GoBack"/>
      <w:bookmarkEnd w:id="0"/>
    </w:p>
    <w:p w:rsidR="00E2551F" w:rsidRDefault="00E2551F" w:rsidP="00E2551F">
      <w:pPr>
        <w:ind w:firstLine="720"/>
        <w:jc w:val="both"/>
      </w:pPr>
    </w:p>
    <w:p w:rsidR="00E2551F" w:rsidRDefault="00E2551F" w:rsidP="00E2551F">
      <w:pPr>
        <w:ind w:firstLine="720"/>
        <w:jc w:val="both"/>
      </w:pPr>
    </w:p>
    <w:p w:rsidR="00E2551F" w:rsidRDefault="00E2551F" w:rsidP="00E2551F">
      <w:pPr>
        <w:jc w:val="both"/>
      </w:pPr>
      <w:r>
        <w:t xml:space="preserve">Председатель </w:t>
      </w:r>
    </w:p>
    <w:p w:rsidR="00E2551F" w:rsidRDefault="00E2551F" w:rsidP="00E2551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А.И. Ролик</w:t>
      </w:r>
    </w:p>
    <w:p w:rsidR="00E2551F" w:rsidRDefault="00E2551F" w:rsidP="00E2551F"/>
    <w:p w:rsidR="00E2551F" w:rsidRDefault="00E2551F" w:rsidP="00E2551F"/>
    <w:p w:rsidR="00E2551F" w:rsidRDefault="00E2551F" w:rsidP="00E2551F"/>
    <w:p w:rsidR="00E2551F" w:rsidRDefault="00E2551F" w:rsidP="00E2551F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32A" w:rsidRDefault="0035032A">
      <w:r>
        <w:separator/>
      </w:r>
    </w:p>
  </w:endnote>
  <w:endnote w:type="continuationSeparator" w:id="0">
    <w:p w:rsidR="0035032A" w:rsidRDefault="0035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32A" w:rsidRDefault="0035032A">
      <w:r>
        <w:separator/>
      </w:r>
    </w:p>
  </w:footnote>
  <w:footnote w:type="continuationSeparator" w:id="0">
    <w:p w:rsidR="0035032A" w:rsidRDefault="00350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51F"/>
    <w:rsid w:val="00057575"/>
    <w:rsid w:val="000B3FB2"/>
    <w:rsid w:val="000D628E"/>
    <w:rsid w:val="000E5228"/>
    <w:rsid w:val="00123119"/>
    <w:rsid w:val="00155F7F"/>
    <w:rsid w:val="003325F4"/>
    <w:rsid w:val="0035032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551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2017-07-26T23:02:00Z</cp:lastPrinted>
  <dcterms:created xsi:type="dcterms:W3CDTF">2017-07-26T23:01:00Z</dcterms:created>
  <dcterms:modified xsi:type="dcterms:W3CDTF">2017-07-26T23:02:00Z</dcterms:modified>
</cp:coreProperties>
</file>