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267320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F6D9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F6D9D" w:rsidRPr="009F6D9D">
              <w:rPr>
                <w:szCs w:val="28"/>
              </w:rPr>
              <w:t>486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F6D9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F6D9D" w:rsidRPr="00CA7E54" w:rsidRDefault="009F6D9D" w:rsidP="009F6D9D">
            <w:pPr>
              <w:tabs>
                <w:tab w:val="left" w:pos="705"/>
              </w:tabs>
              <w:ind w:left="-108"/>
              <w:jc w:val="both"/>
            </w:pPr>
            <w:r>
              <w:t xml:space="preserve">О внесении изменений в постановление Думы Приморского края от 25.03.1998 № 31 "О </w:t>
            </w:r>
            <w:proofErr w:type="spellStart"/>
            <w:proofErr w:type="gramStart"/>
            <w:r>
              <w:t>комис</w:t>
            </w:r>
            <w:proofErr w:type="spellEnd"/>
            <w:r>
              <w:t>-сии</w:t>
            </w:r>
            <w:proofErr w:type="gramEnd"/>
            <w:r>
              <w:t xml:space="preserve"> Приморского края по </w:t>
            </w:r>
            <w:proofErr w:type="spellStart"/>
            <w:r>
              <w:t>восста-новлению</w:t>
            </w:r>
            <w:proofErr w:type="spellEnd"/>
            <w:r>
              <w:t xml:space="preserve"> прав реабилитирован-</w:t>
            </w:r>
            <w:proofErr w:type="spellStart"/>
            <w:r>
              <w:t>ных</w:t>
            </w:r>
            <w:proofErr w:type="spellEnd"/>
            <w:r>
              <w:t xml:space="preserve"> жертв политических </w:t>
            </w:r>
            <w:proofErr w:type="spellStart"/>
            <w:r>
              <w:t>репрес-сий</w:t>
            </w:r>
            <w:proofErr w:type="spellEnd"/>
            <w:r>
              <w:t>"</w:t>
            </w:r>
          </w:p>
          <w:p w:rsidR="000B3FB2" w:rsidRPr="009F6D9D" w:rsidRDefault="000B3FB2" w:rsidP="0094344A">
            <w:pPr>
              <w:ind w:left="-108"/>
              <w:jc w:val="both"/>
            </w:pPr>
          </w:p>
        </w:tc>
      </w:tr>
    </w:tbl>
    <w:p w:rsidR="009F6D9D" w:rsidRDefault="009F6D9D" w:rsidP="009F6D9D">
      <w:pPr>
        <w:tabs>
          <w:tab w:val="left" w:pos="709"/>
        </w:tabs>
        <w:ind w:firstLine="709"/>
      </w:pPr>
      <w:r>
        <w:t>Законодательное Собрание Приморского края</w:t>
      </w:r>
    </w:p>
    <w:p w:rsidR="009F6D9D" w:rsidRDefault="009F6D9D" w:rsidP="009F6D9D"/>
    <w:p w:rsidR="009F6D9D" w:rsidRPr="00AF1AF3" w:rsidRDefault="009F6D9D" w:rsidP="009F6D9D">
      <w:r>
        <w:t>ПОСТАНОВЛЯЕТ:</w:t>
      </w:r>
    </w:p>
    <w:p w:rsidR="009F6D9D" w:rsidRPr="00AF1AF3" w:rsidRDefault="009F6D9D" w:rsidP="009F6D9D"/>
    <w:p w:rsidR="009F6D9D" w:rsidRPr="00AF1AF3" w:rsidRDefault="009F6D9D" w:rsidP="009F6D9D">
      <w:pPr>
        <w:ind w:firstLine="709"/>
        <w:jc w:val="both"/>
      </w:pPr>
      <w:proofErr w:type="gramStart"/>
      <w:r w:rsidRPr="00AF1AF3">
        <w:t xml:space="preserve">1.Внести в постановление </w:t>
      </w:r>
      <w:r>
        <w:t>Думы Приморского края от 25.03.1998 № 31  "О комиссии Приморского края по восстановлению прав реабилитированных жертв политических репрессий"</w:t>
      </w:r>
      <w:r w:rsidRPr="00AF1AF3">
        <w:t xml:space="preserve"> (Ведомости </w:t>
      </w:r>
      <w:r>
        <w:t xml:space="preserve">Думы Приморского края, 1998, № 5, стр. 10; 2001 № 91, стр. 65; Ведомости </w:t>
      </w:r>
      <w:r w:rsidRPr="00AF1AF3">
        <w:t>Законодательного Собрания Приморского края, 200</w:t>
      </w:r>
      <w:r>
        <w:t>2</w:t>
      </w:r>
      <w:r w:rsidRPr="00AF1AF3">
        <w:t>, № 1</w:t>
      </w:r>
      <w:r>
        <w:t>14</w:t>
      </w:r>
      <w:r w:rsidRPr="00AF1AF3">
        <w:t xml:space="preserve">, стр. </w:t>
      </w:r>
      <w:r>
        <w:t>36; 2003, № 16, стр. 50;</w:t>
      </w:r>
      <w:proofErr w:type="gramEnd"/>
      <w:r>
        <w:t xml:space="preserve"> </w:t>
      </w:r>
      <w:proofErr w:type="gramStart"/>
      <w:r>
        <w:t xml:space="preserve">2007, № 22, </w:t>
      </w:r>
      <w:r>
        <w:br/>
        <w:t>стр. 67; 2009, № 100, стр. 54; 2010, № 139, стр. 41; 2012, № 11, стр. 82</w:t>
      </w:r>
      <w:r w:rsidRPr="00AF1AF3">
        <w:t>) изменения</w:t>
      </w:r>
      <w:r>
        <w:t>, изложив его в следующей редакции</w:t>
      </w:r>
      <w:r w:rsidRPr="00AF1AF3">
        <w:t>:</w:t>
      </w:r>
      <w:proofErr w:type="gramEnd"/>
    </w:p>
    <w:p w:rsidR="009F6D9D" w:rsidRDefault="009F6D9D" w:rsidP="009F6D9D">
      <w:pPr>
        <w:ind w:firstLine="709"/>
        <w:jc w:val="both"/>
      </w:pPr>
      <w:proofErr w:type="gramStart"/>
      <w:r>
        <w:t>"В целях обеспечения реализации Закона Российской Федерации</w:t>
      </w:r>
      <w:r>
        <w:br/>
        <w:t xml:space="preserve"> от 18 октября 1991 года № 1761-1 "О реабилитации жертв политических репрессий" и в соответствии с Постановлением Президиума Верховного Совета Российской Федерации от 30 марта 1992 года № 2610-1 </w:t>
      </w:r>
      <w:r>
        <w:br/>
        <w:t>"Об утверждении Положения о комиссиях по восстановлению прав реабилитированных жертв политических репрессий" Законодательное Собрание Приморского края</w:t>
      </w:r>
      <w:proofErr w:type="gramEnd"/>
    </w:p>
    <w:p w:rsidR="009F6D9D" w:rsidRDefault="009F6D9D" w:rsidP="009F6D9D">
      <w:pPr>
        <w:ind w:firstLine="709"/>
        <w:jc w:val="both"/>
      </w:pPr>
    </w:p>
    <w:p w:rsidR="009F6D9D" w:rsidRDefault="009F6D9D" w:rsidP="009F6D9D">
      <w:pPr>
        <w:ind w:firstLine="709"/>
        <w:jc w:val="both"/>
      </w:pPr>
      <w:r>
        <w:t>ПОСТАНОВЛЯЕТ:</w:t>
      </w:r>
    </w:p>
    <w:p w:rsidR="009F6D9D" w:rsidRDefault="009F6D9D" w:rsidP="009F6D9D">
      <w:pPr>
        <w:ind w:firstLine="709"/>
        <w:jc w:val="both"/>
      </w:pPr>
    </w:p>
    <w:p w:rsidR="009F6D9D" w:rsidRDefault="009F6D9D" w:rsidP="009F6D9D">
      <w:pPr>
        <w:ind w:firstLine="709"/>
        <w:jc w:val="both"/>
      </w:pPr>
      <w:r>
        <w:t>1.Образовать комиссию Приморского края по восстановлению прав реабилитированных жертв политических репрессий.</w:t>
      </w:r>
    </w:p>
    <w:p w:rsidR="009F6D9D" w:rsidRDefault="009F6D9D" w:rsidP="009F6D9D">
      <w:pPr>
        <w:ind w:firstLine="709"/>
        <w:jc w:val="both"/>
      </w:pPr>
    </w:p>
    <w:p w:rsidR="009F6D9D" w:rsidRDefault="009F6D9D" w:rsidP="009F6D9D">
      <w:pPr>
        <w:ind w:firstLine="709"/>
        <w:jc w:val="both"/>
      </w:pPr>
      <w:r>
        <w:t>2.Утвердить состав указанной комиссии: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20"/>
        <w:gridCol w:w="5812"/>
      </w:tblGrid>
      <w:tr w:rsidR="009F6D9D" w:rsidTr="00ED3C18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9F6D9D" w:rsidP="00C857E4">
            <w:pPr>
              <w:pageBreakBefore/>
            </w:pPr>
            <w:r>
              <w:lastRenderedPageBreak/>
              <w:t xml:space="preserve">Серебряков </w:t>
            </w:r>
          </w:p>
          <w:p w:rsidR="009F6D9D" w:rsidRDefault="009F6D9D" w:rsidP="00C857E4">
            <w:r>
              <w:t>Павел Юрьевич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ED3C18" w:rsidP="00C857E4">
            <w:pPr>
              <w:jc w:val="center"/>
            </w:pPr>
            <w:r>
              <w:t>-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9F6D9D" w:rsidP="00C857E4">
            <w:pPr>
              <w:jc w:val="both"/>
            </w:pPr>
            <w:r>
              <w:t>вице-губернатор Приморского края, председатель комиссии;</w:t>
            </w:r>
          </w:p>
          <w:p w:rsidR="009F6D9D" w:rsidRPr="00953C7E" w:rsidRDefault="009F6D9D" w:rsidP="00C857E4">
            <w:pPr>
              <w:jc w:val="both"/>
            </w:pPr>
          </w:p>
        </w:tc>
      </w:tr>
      <w:tr w:rsidR="009F6D9D" w:rsidTr="00ED3C18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9F6D9D" w:rsidP="00C857E4">
            <w:r>
              <w:t xml:space="preserve">Беспалов </w:t>
            </w:r>
          </w:p>
          <w:p w:rsidR="009F6D9D" w:rsidRDefault="009F6D9D" w:rsidP="00C857E4">
            <w:r>
              <w:t>Владимир Георгиевич</w:t>
            </w:r>
          </w:p>
          <w:p w:rsidR="009F6D9D" w:rsidRDefault="009F6D9D" w:rsidP="00C857E4"/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ED3C18" w:rsidP="00C857E4">
            <w:pPr>
              <w:jc w:val="center"/>
            </w:pPr>
            <w:r>
              <w:t>-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9F6D9D" w:rsidP="00C857E4">
            <w:pPr>
              <w:jc w:val="both"/>
            </w:pPr>
            <w:r>
              <w:t>депутат Законодательного Собрания Приморского края;</w:t>
            </w:r>
          </w:p>
          <w:p w:rsidR="009F6D9D" w:rsidRPr="00953C7E" w:rsidRDefault="009F6D9D" w:rsidP="00C857E4">
            <w:pPr>
              <w:jc w:val="both"/>
            </w:pPr>
          </w:p>
        </w:tc>
      </w:tr>
      <w:tr w:rsidR="009F6D9D" w:rsidTr="00ED3C18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9F6D9D" w:rsidP="00C857E4">
            <w:r>
              <w:t>Казаков</w:t>
            </w:r>
          </w:p>
          <w:p w:rsidR="009F6D9D" w:rsidRDefault="009F6D9D" w:rsidP="00C857E4">
            <w:r>
              <w:t>Алексей Викторович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ED3C18" w:rsidRDefault="00ED3C18" w:rsidP="00C857E4">
            <w:pPr>
              <w:jc w:val="center"/>
            </w:pPr>
            <w:r>
              <w:t>-</w:t>
            </w:r>
          </w:p>
          <w:p w:rsidR="009F6D9D" w:rsidRDefault="009F6D9D" w:rsidP="00C857E4">
            <w:pPr>
              <w:jc w:val="center"/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9F6D9D" w:rsidP="00C857E4">
            <w:pPr>
              <w:jc w:val="both"/>
            </w:pPr>
            <w:r>
              <w:t>директор департамента информационной политики Приморского края;</w:t>
            </w:r>
          </w:p>
          <w:p w:rsidR="009F6D9D" w:rsidRPr="00953C7E" w:rsidRDefault="009F6D9D" w:rsidP="00C857E4">
            <w:pPr>
              <w:jc w:val="both"/>
            </w:pPr>
          </w:p>
        </w:tc>
      </w:tr>
      <w:tr w:rsidR="009F6D9D" w:rsidTr="00ED3C18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9F6D9D" w:rsidP="00C857E4">
            <w:proofErr w:type="spellStart"/>
            <w:r>
              <w:t>Ясевич</w:t>
            </w:r>
            <w:proofErr w:type="spellEnd"/>
          </w:p>
          <w:p w:rsidR="009F6D9D" w:rsidRDefault="009F6D9D" w:rsidP="00C857E4">
            <w:r>
              <w:t>Павел Евгеньевич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ED3C18" w:rsidP="00C857E4">
            <w:pPr>
              <w:jc w:val="center"/>
            </w:pPr>
            <w:r>
              <w:t>-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9F6D9D" w:rsidP="00C857E4">
            <w:pPr>
              <w:jc w:val="both"/>
            </w:pPr>
            <w:r>
              <w:t>директор департамента внутренней политики Приморского края;</w:t>
            </w:r>
          </w:p>
          <w:p w:rsidR="009F6D9D" w:rsidRPr="00953C7E" w:rsidRDefault="009F6D9D" w:rsidP="00C857E4">
            <w:pPr>
              <w:jc w:val="both"/>
            </w:pPr>
          </w:p>
        </w:tc>
      </w:tr>
      <w:tr w:rsidR="009F6D9D" w:rsidTr="00ED3C18">
        <w:trPr>
          <w:trHeight w:val="920"/>
        </w:trPr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9F6D9D" w:rsidP="00C857E4">
            <w:r>
              <w:t>Лунь</w:t>
            </w:r>
          </w:p>
          <w:p w:rsidR="009F6D9D" w:rsidRDefault="009F6D9D" w:rsidP="00C857E4">
            <w:r>
              <w:t>Наталья Николаевна</w:t>
            </w:r>
          </w:p>
          <w:p w:rsidR="009F6D9D" w:rsidRDefault="009F6D9D" w:rsidP="00ED3C18"/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ED3C18" w:rsidP="00C857E4">
            <w:pPr>
              <w:jc w:val="center"/>
            </w:pPr>
            <w:r>
              <w:t>-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9F6D9D" w:rsidP="00C857E4">
            <w:pPr>
              <w:jc w:val="both"/>
            </w:pPr>
            <w:r>
              <w:t>заместитель директора департамента труда и социального развития Приморского края;</w:t>
            </w:r>
          </w:p>
          <w:p w:rsidR="009F6D9D" w:rsidRPr="00953C7E" w:rsidRDefault="009F6D9D" w:rsidP="00C857E4">
            <w:pPr>
              <w:jc w:val="both"/>
            </w:pPr>
          </w:p>
        </w:tc>
      </w:tr>
      <w:tr w:rsidR="00ED3C18" w:rsidTr="00ED3C18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D3C18" w:rsidRDefault="00ED3C18" w:rsidP="00ED3C18">
            <w:proofErr w:type="spellStart"/>
            <w:r>
              <w:t>Филонина</w:t>
            </w:r>
            <w:proofErr w:type="spellEnd"/>
          </w:p>
          <w:p w:rsidR="00ED3C18" w:rsidRDefault="00ED3C18" w:rsidP="00ED3C18">
            <w:r>
              <w:t>Елена Анатольевна</w:t>
            </w:r>
          </w:p>
          <w:p w:rsidR="00ED3C18" w:rsidRDefault="00ED3C18" w:rsidP="00C857E4"/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ED3C18" w:rsidRDefault="00ED3C18" w:rsidP="00C857E4">
            <w:pPr>
              <w:jc w:val="center"/>
            </w:pPr>
            <w:r>
              <w:t>-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ED3C18" w:rsidRDefault="00ED3C18" w:rsidP="00C857E4">
            <w:pPr>
              <w:jc w:val="both"/>
            </w:pPr>
            <w:r>
              <w:t>ведущий консультант правового департамента Администрации Приморского края;</w:t>
            </w:r>
          </w:p>
          <w:p w:rsidR="00953C7E" w:rsidRDefault="00953C7E" w:rsidP="00C857E4">
            <w:pPr>
              <w:jc w:val="both"/>
            </w:pPr>
          </w:p>
        </w:tc>
      </w:tr>
      <w:tr w:rsidR="009F6D9D" w:rsidTr="00ED3C18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9F6D9D" w:rsidP="00C857E4">
            <w:r>
              <w:t>Мельничук</w:t>
            </w:r>
          </w:p>
          <w:p w:rsidR="009F6D9D" w:rsidRDefault="009F6D9D" w:rsidP="00C857E4">
            <w:r>
              <w:t xml:space="preserve">Лия </w:t>
            </w:r>
            <w:proofErr w:type="spellStart"/>
            <w:r>
              <w:t>Ароновна</w:t>
            </w:r>
            <w:proofErr w:type="spellEnd"/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ED3C18" w:rsidP="00C857E4">
            <w:pPr>
              <w:jc w:val="center"/>
            </w:pPr>
            <w:r>
              <w:t>-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9F6D9D" w:rsidP="00C857E4">
            <w:pPr>
              <w:jc w:val="both"/>
            </w:pPr>
            <w:r>
              <w:t>председатель совета Общественной организации Владивостокское историко-просветительское общество "Мемориал";</w:t>
            </w:r>
          </w:p>
          <w:p w:rsidR="009F6D9D" w:rsidRPr="00953C7E" w:rsidRDefault="009F6D9D" w:rsidP="00C857E4">
            <w:pPr>
              <w:jc w:val="both"/>
            </w:pPr>
          </w:p>
        </w:tc>
      </w:tr>
      <w:tr w:rsidR="009F6D9D" w:rsidTr="00ED3C18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9F6D9D" w:rsidP="00C857E4">
            <w:pPr>
              <w:rPr>
                <w:szCs w:val="28"/>
              </w:rPr>
            </w:pPr>
            <w:r>
              <w:rPr>
                <w:szCs w:val="28"/>
              </w:rPr>
              <w:t>Зотов</w:t>
            </w:r>
          </w:p>
          <w:p w:rsidR="009F6D9D" w:rsidRDefault="009F6D9D" w:rsidP="00C857E4">
            <w:pPr>
              <w:rPr>
                <w:szCs w:val="28"/>
              </w:rPr>
            </w:pPr>
            <w:r>
              <w:rPr>
                <w:szCs w:val="28"/>
              </w:rPr>
              <w:t>Николай Владимирович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ED3C18" w:rsidP="00C857E4">
            <w:pPr>
              <w:jc w:val="center"/>
            </w:pPr>
            <w:r>
              <w:t>-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9F6D9D" w:rsidP="00C857E4">
            <w:pPr>
              <w:jc w:val="both"/>
            </w:pPr>
            <w:r>
              <w:t xml:space="preserve">член </w:t>
            </w:r>
            <w:r w:rsidRPr="00CF265F">
              <w:t xml:space="preserve">совета Общественной </w:t>
            </w:r>
            <w:r>
              <w:br/>
            </w:r>
            <w:r w:rsidRPr="00CF265F">
              <w:t>организации Владивостокское историко-просветительское общество "Мемориал"</w:t>
            </w:r>
            <w:r>
              <w:t>;</w:t>
            </w:r>
          </w:p>
          <w:p w:rsidR="009F6D9D" w:rsidRPr="00953C7E" w:rsidRDefault="009F6D9D" w:rsidP="00C857E4">
            <w:pPr>
              <w:jc w:val="both"/>
            </w:pPr>
          </w:p>
        </w:tc>
      </w:tr>
      <w:tr w:rsidR="009F6D9D" w:rsidTr="00ED3C18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9F6D9D" w:rsidP="00C857E4">
            <w:r>
              <w:t>Морозова</w:t>
            </w:r>
          </w:p>
          <w:p w:rsidR="009F6D9D" w:rsidRDefault="009F6D9D" w:rsidP="00C857E4">
            <w:r>
              <w:t>Светлана Сергеевна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ED3C18" w:rsidP="00C857E4">
            <w:pPr>
              <w:jc w:val="center"/>
            </w:pPr>
            <w:r>
              <w:t>-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9F6D9D" w:rsidP="00C857E4">
            <w:pPr>
              <w:jc w:val="both"/>
            </w:pPr>
            <w:r>
              <w:t xml:space="preserve">председатель </w:t>
            </w:r>
            <w:proofErr w:type="gramStart"/>
            <w:r>
              <w:t>Совета Почетных граждан муниципальных образований Приморского края</w:t>
            </w:r>
            <w:proofErr w:type="gramEnd"/>
            <w:r>
              <w:t>;</w:t>
            </w:r>
          </w:p>
          <w:p w:rsidR="009F6D9D" w:rsidRPr="00953C7E" w:rsidRDefault="009F6D9D" w:rsidP="00C857E4">
            <w:pPr>
              <w:jc w:val="both"/>
            </w:pPr>
          </w:p>
        </w:tc>
      </w:tr>
      <w:tr w:rsidR="009F6D9D" w:rsidTr="00ED3C18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9F6D9D" w:rsidP="00C857E4">
            <w:proofErr w:type="spellStart"/>
            <w:r>
              <w:t>Иовкова</w:t>
            </w:r>
            <w:proofErr w:type="spellEnd"/>
          </w:p>
          <w:p w:rsidR="009F6D9D" w:rsidRDefault="009F6D9D" w:rsidP="00C857E4">
            <w:r>
              <w:t>Зинаида Андреевна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ED3C18" w:rsidP="00C857E4">
            <w:pPr>
              <w:jc w:val="center"/>
            </w:pPr>
            <w:r>
              <w:t>-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9F6D9D" w:rsidRDefault="009F6D9D" w:rsidP="00C857E4">
            <w:pPr>
              <w:jc w:val="both"/>
            </w:pPr>
            <w:r>
              <w:t>председатель краевого совета Общественной организации женщин Приморского края – Приморского регионального отделения общественной организации "Союз женщин России".</w:t>
            </w:r>
          </w:p>
        </w:tc>
      </w:tr>
    </w:tbl>
    <w:p w:rsidR="00ED3C18" w:rsidRDefault="00ED3C18" w:rsidP="009F6D9D">
      <w:pPr>
        <w:ind w:firstLine="709"/>
        <w:jc w:val="both"/>
      </w:pPr>
    </w:p>
    <w:p w:rsidR="009F6D9D" w:rsidRDefault="009F6D9D" w:rsidP="009F6D9D">
      <w:pPr>
        <w:ind w:firstLine="709"/>
        <w:jc w:val="both"/>
      </w:pPr>
      <w:r>
        <w:t>3.Утвердить прилагаемое Положение о комиссии Приморского края               по восстановлению прав реабилитированных жертв политических репрессий.</w:t>
      </w:r>
    </w:p>
    <w:p w:rsidR="009F6D9D" w:rsidRDefault="009F6D9D" w:rsidP="009F6D9D">
      <w:pPr>
        <w:jc w:val="both"/>
      </w:pPr>
    </w:p>
    <w:p w:rsidR="00953C7E" w:rsidRDefault="00953C7E" w:rsidP="009F6D9D">
      <w:pPr>
        <w:jc w:val="both"/>
      </w:pPr>
    </w:p>
    <w:p w:rsidR="00953C7E" w:rsidRDefault="00953C7E" w:rsidP="009F6D9D">
      <w:pPr>
        <w:jc w:val="both"/>
      </w:pPr>
    </w:p>
    <w:p w:rsidR="00953C7E" w:rsidRDefault="00953C7E" w:rsidP="009F6D9D">
      <w:pPr>
        <w:jc w:val="both"/>
      </w:pPr>
    </w:p>
    <w:p w:rsidR="00953C7E" w:rsidRDefault="00953C7E" w:rsidP="009F6D9D">
      <w:pPr>
        <w:jc w:val="both"/>
      </w:pPr>
    </w:p>
    <w:p w:rsidR="00953C7E" w:rsidRDefault="00953C7E" w:rsidP="009F6D9D">
      <w:pPr>
        <w:jc w:val="both"/>
      </w:pPr>
    </w:p>
    <w:p w:rsidR="00953C7E" w:rsidRDefault="00953C7E" w:rsidP="009F6D9D">
      <w:pPr>
        <w:jc w:val="both"/>
      </w:pPr>
    </w:p>
    <w:p w:rsidR="00953C7E" w:rsidRDefault="00953C7E" w:rsidP="00953C7E">
      <w:pPr>
        <w:ind w:left="5672" w:firstLine="709"/>
        <w:jc w:val="both"/>
      </w:pPr>
    </w:p>
    <w:p w:rsidR="00953C7E" w:rsidRDefault="00953C7E" w:rsidP="00953C7E">
      <w:pPr>
        <w:ind w:left="5672" w:firstLine="709"/>
        <w:jc w:val="both"/>
      </w:pPr>
      <w:r>
        <w:lastRenderedPageBreak/>
        <w:t xml:space="preserve">Утверждено </w:t>
      </w:r>
    </w:p>
    <w:p w:rsidR="00953C7E" w:rsidRDefault="00953C7E" w:rsidP="00953C7E">
      <w:pPr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постановлением Думы</w:t>
      </w:r>
    </w:p>
    <w:p w:rsidR="00953C7E" w:rsidRDefault="00953C7E" w:rsidP="00953C7E">
      <w:pPr>
        <w:ind w:left="5672" w:firstLine="709"/>
        <w:jc w:val="both"/>
      </w:pPr>
      <w:r>
        <w:t>Приморского края</w:t>
      </w:r>
    </w:p>
    <w:p w:rsidR="00953C7E" w:rsidRDefault="00953C7E" w:rsidP="00953C7E">
      <w:pPr>
        <w:ind w:left="5672" w:firstLine="709"/>
        <w:jc w:val="both"/>
      </w:pPr>
      <w:r>
        <w:t>от 25.03.1998 № 31</w:t>
      </w:r>
    </w:p>
    <w:p w:rsidR="00953C7E" w:rsidRDefault="00953C7E" w:rsidP="00953C7E">
      <w:pPr>
        <w:ind w:left="5672" w:firstLine="709"/>
        <w:jc w:val="both"/>
      </w:pPr>
    </w:p>
    <w:p w:rsidR="00953C7E" w:rsidRDefault="00953C7E" w:rsidP="00953C7E">
      <w:pPr>
        <w:jc w:val="center"/>
      </w:pPr>
      <w:r>
        <w:t>Положение</w:t>
      </w:r>
    </w:p>
    <w:p w:rsidR="00953C7E" w:rsidRDefault="00953C7E" w:rsidP="00953C7E">
      <w:pPr>
        <w:jc w:val="center"/>
      </w:pPr>
      <w:r>
        <w:t>о комиссии Приморского края по восстановлению прав реабилитированных жертв политических репрессий</w:t>
      </w:r>
    </w:p>
    <w:p w:rsidR="00953C7E" w:rsidRDefault="00953C7E" w:rsidP="00953C7E">
      <w:pPr>
        <w:jc w:val="center"/>
      </w:pPr>
    </w:p>
    <w:p w:rsidR="00953C7E" w:rsidRDefault="00953C7E" w:rsidP="00953C7E">
      <w:pPr>
        <w:autoSpaceDE w:val="0"/>
        <w:autoSpaceDN w:val="0"/>
        <w:adjustRightInd w:val="0"/>
        <w:ind w:firstLine="709"/>
        <w:outlineLvl w:val="1"/>
      </w:pPr>
      <w:r>
        <w:t>1.Общие положения</w:t>
      </w:r>
    </w:p>
    <w:p w:rsidR="00953C7E" w:rsidRDefault="00953C7E" w:rsidP="00953C7E">
      <w:pPr>
        <w:autoSpaceDE w:val="0"/>
        <w:autoSpaceDN w:val="0"/>
        <w:adjustRightInd w:val="0"/>
        <w:ind w:firstLine="709"/>
        <w:jc w:val="both"/>
      </w:pPr>
    </w:p>
    <w:p w:rsidR="00953C7E" w:rsidRDefault="00953C7E" w:rsidP="00953C7E">
      <w:pPr>
        <w:autoSpaceDE w:val="0"/>
        <w:autoSpaceDN w:val="0"/>
        <w:adjustRightInd w:val="0"/>
        <w:ind w:firstLine="709"/>
        <w:jc w:val="both"/>
      </w:pPr>
      <w:proofErr w:type="gramStart"/>
      <w:r>
        <w:t>1.1.Комиссия Приморского края по восстановлению прав реабилитированных жертв политических репрессий (далее - комиссия) образуется в целях оказания содействия в восстановлении прав реабилитированных жертв политических репрессий (далее  - реабилитированные), содействия координации деятельности органов исполнительной власти Приморского края по реализации Закона Российской Федерации от 18 октября 1991 года № 1761-1 "О реабилитации жертв политических репрессий".</w:t>
      </w:r>
      <w:proofErr w:type="gramEnd"/>
    </w:p>
    <w:p w:rsidR="00953C7E" w:rsidRDefault="00953C7E" w:rsidP="00953C7E">
      <w:pPr>
        <w:autoSpaceDE w:val="0"/>
        <w:autoSpaceDN w:val="0"/>
        <w:adjustRightInd w:val="0"/>
        <w:ind w:firstLine="709"/>
        <w:jc w:val="both"/>
      </w:pPr>
      <w:proofErr w:type="gramStart"/>
      <w:r>
        <w:t>1.2.</w:t>
      </w:r>
      <w:r w:rsidRPr="00320EAF">
        <w:t xml:space="preserve">В своей работе комиссия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Уставом Приморского края, законами Приморского края </w:t>
      </w:r>
      <w:r>
        <w:br/>
      </w:r>
      <w:r w:rsidRPr="00320EAF">
        <w:t>и иными нормативными правовыми актами Приморского края, а также настоящим Положением.</w:t>
      </w:r>
      <w:proofErr w:type="gramEnd"/>
    </w:p>
    <w:p w:rsidR="00953C7E" w:rsidRDefault="00953C7E" w:rsidP="00953C7E">
      <w:pPr>
        <w:autoSpaceDE w:val="0"/>
        <w:autoSpaceDN w:val="0"/>
        <w:adjustRightInd w:val="0"/>
        <w:ind w:firstLine="709"/>
        <w:jc w:val="both"/>
      </w:pPr>
    </w:p>
    <w:p w:rsidR="00953C7E" w:rsidRDefault="00953C7E" w:rsidP="00953C7E">
      <w:pPr>
        <w:autoSpaceDE w:val="0"/>
        <w:autoSpaceDN w:val="0"/>
        <w:adjustRightInd w:val="0"/>
        <w:ind w:firstLine="709"/>
        <w:outlineLvl w:val="1"/>
      </w:pPr>
      <w:r>
        <w:t>2.Порядок образования и состав комиссии</w:t>
      </w:r>
    </w:p>
    <w:p w:rsidR="00953C7E" w:rsidRDefault="00953C7E" w:rsidP="00953C7E">
      <w:pPr>
        <w:autoSpaceDE w:val="0"/>
        <w:autoSpaceDN w:val="0"/>
        <w:adjustRightInd w:val="0"/>
        <w:ind w:firstLine="709"/>
        <w:jc w:val="both"/>
      </w:pPr>
    </w:p>
    <w:p w:rsidR="00953C7E" w:rsidRPr="00320EAF" w:rsidRDefault="00953C7E" w:rsidP="00953C7E">
      <w:pPr>
        <w:autoSpaceDE w:val="0"/>
        <w:autoSpaceDN w:val="0"/>
        <w:adjustRightInd w:val="0"/>
        <w:ind w:firstLine="709"/>
        <w:jc w:val="both"/>
      </w:pPr>
      <w:r w:rsidRPr="00320EAF">
        <w:t xml:space="preserve">2.1.Комиссия </w:t>
      </w:r>
      <w:proofErr w:type="gramStart"/>
      <w:r w:rsidRPr="00320EAF">
        <w:t xml:space="preserve">состоит при Администрации Приморского края </w:t>
      </w:r>
      <w:r w:rsidRPr="00320EAF">
        <w:br/>
        <w:t>и образуется</w:t>
      </w:r>
      <w:proofErr w:type="gramEnd"/>
      <w:r w:rsidRPr="00320EAF">
        <w:t xml:space="preserve"> Законодательным Собранием Приморского края </w:t>
      </w:r>
      <w:r w:rsidRPr="00320EAF">
        <w:br/>
        <w:t>по представлению Администрации Приморского края.</w:t>
      </w:r>
    </w:p>
    <w:p w:rsidR="00953C7E" w:rsidRDefault="00953C7E" w:rsidP="00953C7E">
      <w:pPr>
        <w:autoSpaceDE w:val="0"/>
        <w:autoSpaceDN w:val="0"/>
        <w:adjustRightInd w:val="0"/>
        <w:ind w:firstLine="709"/>
        <w:jc w:val="both"/>
      </w:pPr>
      <w:proofErr w:type="gramStart"/>
      <w:r>
        <w:t>2.2.В состав комиссии входят депутаты Законодательного Собрания Приморского края, представители Администрации Приморского края, органов исполнительной власти Приморского края,</w:t>
      </w:r>
      <w:r w:rsidRPr="003D528F">
        <w:t xml:space="preserve"> </w:t>
      </w:r>
      <w:r w:rsidRPr="00AA49BA">
        <w:t>общественных организаций и объединений граждан, пострадавших</w:t>
      </w:r>
      <w:r>
        <w:t xml:space="preserve"> от политических репрессий. </w:t>
      </w:r>
      <w:proofErr w:type="gramEnd"/>
    </w:p>
    <w:p w:rsidR="00953C7E" w:rsidRDefault="00953C7E" w:rsidP="00953C7E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В работе комиссии могут участвовать представители прокуратуры Приморского края, Управления Министерства внутренних дел </w:t>
      </w:r>
      <w:r>
        <w:br/>
        <w:t>по Приморскому краю, Управления Федеральной службы безопасности России по Приморскому краю.</w:t>
      </w:r>
      <w:proofErr w:type="gramEnd"/>
    </w:p>
    <w:p w:rsidR="00953C7E" w:rsidRDefault="00953C7E" w:rsidP="00953C7E">
      <w:pPr>
        <w:autoSpaceDE w:val="0"/>
        <w:autoSpaceDN w:val="0"/>
        <w:adjustRightInd w:val="0"/>
        <w:ind w:firstLine="709"/>
        <w:jc w:val="both"/>
        <w:outlineLvl w:val="1"/>
      </w:pPr>
      <w:proofErr w:type="gramStart"/>
      <w:r w:rsidRPr="00320EAF">
        <w:t xml:space="preserve">2.3.Кандидаты в члены комиссии предлагаются Законодательным Собранием Приморского края, Администрацией Приморского края, руководителями федеральных органов государственной власти, а также общественными организациями и объединениями граждан, пострадавших                 от политических репрессий, по решению их коллегиальных органов, </w:t>
      </w:r>
      <w:r w:rsidRPr="00320EAF">
        <w:lastRenderedPageBreak/>
        <w:t xml:space="preserve">обладающих соответствующими полномочиями в силу закона или                            в соответствии с уставами этих организаций, а при отсутствии коллегиальных органов </w:t>
      </w:r>
      <w:r>
        <w:t>–</w:t>
      </w:r>
      <w:r w:rsidRPr="00320EAF">
        <w:t xml:space="preserve"> по решению иных органов, обладающих в силу закона</w:t>
      </w:r>
      <w:proofErr w:type="gramEnd"/>
      <w:r w:rsidRPr="00320EAF">
        <w:t xml:space="preserve"> или в соответствии с уставами этих организаций правом выступать               от имени этих организаций.</w:t>
      </w:r>
    </w:p>
    <w:p w:rsidR="00953C7E" w:rsidRPr="00320EAF" w:rsidRDefault="00953C7E" w:rsidP="00953C7E">
      <w:pPr>
        <w:autoSpaceDE w:val="0"/>
        <w:autoSpaceDN w:val="0"/>
        <w:adjustRightInd w:val="0"/>
        <w:ind w:firstLine="709"/>
        <w:jc w:val="both"/>
        <w:outlineLvl w:val="1"/>
      </w:pPr>
      <w:r w:rsidRPr="00320EAF">
        <w:t xml:space="preserve">2.4.В состав комиссии входят председатель комиссии, заместитель председателя комиссии, секретарь комиссии и </w:t>
      </w:r>
      <w:r>
        <w:t xml:space="preserve">иные </w:t>
      </w:r>
      <w:r w:rsidRPr="00320EAF">
        <w:t>члены комиссии.</w:t>
      </w:r>
    </w:p>
    <w:p w:rsidR="00953C7E" w:rsidRPr="00320EAF" w:rsidRDefault="00953C7E" w:rsidP="00953C7E">
      <w:pPr>
        <w:autoSpaceDE w:val="0"/>
        <w:autoSpaceDN w:val="0"/>
        <w:adjustRightInd w:val="0"/>
        <w:ind w:firstLine="709"/>
        <w:jc w:val="both"/>
        <w:outlineLvl w:val="1"/>
      </w:pPr>
      <w:r w:rsidRPr="00320EAF">
        <w:t>2.5.Состав комиссии утверждается постановлением Законодательного Собрания Приморского края.</w:t>
      </w:r>
    </w:p>
    <w:p w:rsidR="00953C7E" w:rsidRPr="00320EAF" w:rsidRDefault="00953C7E" w:rsidP="00953C7E">
      <w:pPr>
        <w:autoSpaceDE w:val="0"/>
        <w:autoSpaceDN w:val="0"/>
        <w:adjustRightInd w:val="0"/>
        <w:ind w:firstLine="709"/>
        <w:jc w:val="both"/>
        <w:outlineLvl w:val="1"/>
      </w:pPr>
      <w:r w:rsidRPr="00320EAF">
        <w:t>2.6.Председатель комиссии:</w:t>
      </w:r>
    </w:p>
    <w:p w:rsidR="00953C7E" w:rsidRPr="00320EAF" w:rsidRDefault="00953C7E" w:rsidP="00953C7E">
      <w:pPr>
        <w:autoSpaceDE w:val="0"/>
        <w:autoSpaceDN w:val="0"/>
        <w:adjustRightInd w:val="0"/>
        <w:ind w:firstLine="709"/>
        <w:jc w:val="both"/>
        <w:outlineLvl w:val="1"/>
      </w:pPr>
      <w:r w:rsidRPr="00320EAF">
        <w:t>2.6.1.осуществляет руководство деятельностью комиссии;</w:t>
      </w:r>
    </w:p>
    <w:p w:rsidR="00953C7E" w:rsidRPr="00320EAF" w:rsidRDefault="00953C7E" w:rsidP="00953C7E">
      <w:pPr>
        <w:autoSpaceDE w:val="0"/>
        <w:autoSpaceDN w:val="0"/>
        <w:adjustRightInd w:val="0"/>
        <w:ind w:firstLine="709"/>
        <w:jc w:val="both"/>
        <w:outlineLvl w:val="1"/>
      </w:pPr>
      <w:r w:rsidRPr="00320EAF">
        <w:t xml:space="preserve">2.6.2.несет ответственность за осуществление возложенных </w:t>
      </w:r>
      <w:r w:rsidRPr="00320EAF">
        <w:br/>
        <w:t>на комиссию функций;</w:t>
      </w:r>
    </w:p>
    <w:p w:rsidR="00953C7E" w:rsidRPr="00320EAF" w:rsidRDefault="00953C7E" w:rsidP="00953C7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20EAF">
        <w:rPr>
          <w:rFonts w:ascii="Times New Roman" w:hAnsi="Times New Roman" w:cs="Times New Roman"/>
          <w:sz w:val="28"/>
          <w:szCs w:val="28"/>
        </w:rPr>
        <w:t>2.6.3.определяет место, время проведения заседания и утверждает повестку дня заседания комиссии;</w:t>
      </w:r>
    </w:p>
    <w:p w:rsidR="00953C7E" w:rsidRPr="00320EAF" w:rsidRDefault="00953C7E" w:rsidP="00953C7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20EAF">
        <w:rPr>
          <w:rFonts w:ascii="Times New Roman" w:hAnsi="Times New Roman" w:cs="Times New Roman"/>
          <w:sz w:val="28"/>
          <w:szCs w:val="28"/>
        </w:rPr>
        <w:t xml:space="preserve">2.6.4.осуществляет общий </w:t>
      </w:r>
      <w:proofErr w:type="gramStart"/>
      <w:r w:rsidRPr="00320EA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20EAF">
        <w:rPr>
          <w:rFonts w:ascii="Times New Roman" w:hAnsi="Times New Roman" w:cs="Times New Roman"/>
          <w:sz w:val="28"/>
          <w:szCs w:val="28"/>
        </w:rPr>
        <w:t xml:space="preserve"> реализацией принятых комиссией решений;</w:t>
      </w:r>
    </w:p>
    <w:p w:rsidR="00953C7E" w:rsidRPr="00320EAF" w:rsidRDefault="00953C7E" w:rsidP="00953C7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20EAF">
        <w:rPr>
          <w:rFonts w:ascii="Times New Roman" w:hAnsi="Times New Roman" w:cs="Times New Roman"/>
          <w:sz w:val="28"/>
          <w:szCs w:val="28"/>
        </w:rPr>
        <w:t>2.6.5.представляет комиссию по вопросам, относящимся к ее компетенции.</w:t>
      </w:r>
    </w:p>
    <w:p w:rsidR="00953C7E" w:rsidRPr="00320EAF" w:rsidRDefault="00953C7E" w:rsidP="00953C7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20EAF">
        <w:rPr>
          <w:rFonts w:ascii="Times New Roman" w:hAnsi="Times New Roman" w:cs="Times New Roman"/>
          <w:sz w:val="28"/>
          <w:szCs w:val="28"/>
        </w:rPr>
        <w:t>2.7.Заместитель председателя комиссии в случае отсутствия председателя комиссии осуществляет его функции.</w:t>
      </w:r>
    </w:p>
    <w:p w:rsidR="00953C7E" w:rsidRPr="00320EAF" w:rsidRDefault="00953C7E" w:rsidP="00953C7E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320EAF">
        <w:t>2.8.Секретарь комиссии:</w:t>
      </w:r>
    </w:p>
    <w:p w:rsidR="00953C7E" w:rsidRPr="00320EAF" w:rsidRDefault="00953C7E" w:rsidP="00953C7E">
      <w:pPr>
        <w:autoSpaceDE w:val="0"/>
        <w:autoSpaceDN w:val="0"/>
        <w:adjustRightInd w:val="0"/>
        <w:ind w:firstLine="709"/>
        <w:jc w:val="both"/>
        <w:outlineLvl w:val="1"/>
      </w:pPr>
      <w:r w:rsidRPr="00320EAF">
        <w:t>2.8.1.ведет протоколы заседаний комиссии;</w:t>
      </w:r>
    </w:p>
    <w:p w:rsidR="00953C7E" w:rsidRPr="00320EAF" w:rsidRDefault="00953C7E" w:rsidP="00953C7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20EAF">
        <w:rPr>
          <w:rFonts w:ascii="Times New Roman" w:hAnsi="Times New Roman" w:cs="Times New Roman"/>
          <w:sz w:val="28"/>
          <w:szCs w:val="28"/>
        </w:rPr>
        <w:t xml:space="preserve">2.8.2.формирует проект </w:t>
      </w:r>
      <w:proofErr w:type="gramStart"/>
      <w:r w:rsidRPr="00320EAF">
        <w:rPr>
          <w:rFonts w:ascii="Times New Roman" w:hAnsi="Times New Roman" w:cs="Times New Roman"/>
          <w:sz w:val="28"/>
          <w:szCs w:val="28"/>
        </w:rPr>
        <w:t>повестки дня заседания комиссии</w:t>
      </w:r>
      <w:proofErr w:type="gramEnd"/>
      <w:r w:rsidRPr="00320EAF">
        <w:rPr>
          <w:rFonts w:ascii="Times New Roman" w:hAnsi="Times New Roman" w:cs="Times New Roman"/>
          <w:sz w:val="28"/>
          <w:szCs w:val="28"/>
        </w:rPr>
        <w:t>;</w:t>
      </w:r>
    </w:p>
    <w:p w:rsidR="00953C7E" w:rsidRPr="00320EAF" w:rsidRDefault="00953C7E" w:rsidP="00953C7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20EAF">
        <w:rPr>
          <w:rFonts w:ascii="Times New Roman" w:hAnsi="Times New Roman" w:cs="Times New Roman"/>
          <w:sz w:val="28"/>
          <w:szCs w:val="28"/>
        </w:rPr>
        <w:t>2.8.3.организует сбор и подготовку материалов к заседанию комиссии;</w:t>
      </w:r>
    </w:p>
    <w:p w:rsidR="00953C7E" w:rsidRPr="00320EAF" w:rsidRDefault="00953C7E" w:rsidP="00953C7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20EAF">
        <w:rPr>
          <w:rFonts w:ascii="Times New Roman" w:hAnsi="Times New Roman" w:cs="Times New Roman"/>
          <w:sz w:val="28"/>
          <w:szCs w:val="28"/>
        </w:rPr>
        <w:t>2.8.4.информирует членов комиссии о месте, времени проведения заседания комиссии и повестке дня очередного заседания комиссии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3C7E" w:rsidRPr="00320EAF" w:rsidRDefault="00953C7E" w:rsidP="00953C7E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320EAF">
        <w:t xml:space="preserve">2.9.Члены комиссии вносят предложения по рассматриваемым </w:t>
      </w:r>
      <w:r w:rsidRPr="00320EAF">
        <w:br/>
        <w:t>на заседании комиссии вопросам.</w:t>
      </w:r>
    </w:p>
    <w:p w:rsidR="00953C7E" w:rsidRPr="00320EAF" w:rsidRDefault="00953C7E" w:rsidP="00953C7E">
      <w:pPr>
        <w:autoSpaceDE w:val="0"/>
        <w:autoSpaceDN w:val="0"/>
        <w:adjustRightInd w:val="0"/>
        <w:ind w:firstLine="709"/>
        <w:jc w:val="both"/>
      </w:pPr>
      <w:proofErr w:type="gramStart"/>
      <w:r w:rsidRPr="00320EAF">
        <w:t>2.10.Материально-техническое обеспечение деятельности комиссии возлагается на орган исполнительной власти Приморского края, осуществляющий в пределах своих полномочий государственное управление в сфере социально-трудовых отношений, содействие занятости и социальной защиты населения Приморского края.</w:t>
      </w:r>
      <w:proofErr w:type="gramEnd"/>
    </w:p>
    <w:p w:rsidR="00953C7E" w:rsidRDefault="00953C7E" w:rsidP="00953C7E">
      <w:pPr>
        <w:autoSpaceDE w:val="0"/>
        <w:autoSpaceDN w:val="0"/>
        <w:adjustRightInd w:val="0"/>
        <w:ind w:firstLine="709"/>
        <w:jc w:val="both"/>
      </w:pPr>
    </w:p>
    <w:p w:rsidR="00953C7E" w:rsidRDefault="00953C7E" w:rsidP="00953C7E">
      <w:pPr>
        <w:autoSpaceDE w:val="0"/>
        <w:autoSpaceDN w:val="0"/>
        <w:adjustRightInd w:val="0"/>
        <w:ind w:firstLine="709"/>
        <w:outlineLvl w:val="1"/>
      </w:pPr>
      <w:r>
        <w:t>3.Функции и полномочия комиссии</w:t>
      </w:r>
    </w:p>
    <w:p w:rsidR="00953C7E" w:rsidRDefault="00953C7E" w:rsidP="00953C7E">
      <w:pPr>
        <w:autoSpaceDE w:val="0"/>
        <w:autoSpaceDN w:val="0"/>
        <w:adjustRightInd w:val="0"/>
        <w:ind w:firstLine="709"/>
        <w:jc w:val="both"/>
      </w:pPr>
    </w:p>
    <w:p w:rsidR="00953C7E" w:rsidRDefault="00953C7E" w:rsidP="00953C7E">
      <w:pPr>
        <w:autoSpaceDE w:val="0"/>
        <w:autoSpaceDN w:val="0"/>
        <w:adjustRightInd w:val="0"/>
        <w:ind w:firstLine="709"/>
        <w:jc w:val="both"/>
      </w:pPr>
      <w:r>
        <w:t xml:space="preserve">3.1.Комиссия наделяется полномочиями самостоятельно решать </w:t>
      </w:r>
      <w:r>
        <w:br/>
        <w:t>в соответствии с действующим законодательством вопросы восстановления прав реабилитированных.</w:t>
      </w:r>
    </w:p>
    <w:p w:rsidR="00953C7E" w:rsidRDefault="00953C7E" w:rsidP="00953C7E">
      <w:pPr>
        <w:autoSpaceDE w:val="0"/>
        <w:autoSpaceDN w:val="0"/>
        <w:adjustRightInd w:val="0"/>
        <w:ind w:firstLine="709"/>
        <w:jc w:val="both"/>
      </w:pPr>
      <w:r>
        <w:t>3.2.Комиссия:</w:t>
      </w:r>
    </w:p>
    <w:p w:rsidR="00953C7E" w:rsidRDefault="00953C7E" w:rsidP="00953C7E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3.2.1.осуществляет контроль за деятельностью соответствующих органов исполнительной власти Приморского края по реализации </w:t>
      </w:r>
      <w:hyperlink r:id="rId9" w:history="1">
        <w:r w:rsidRPr="00495BE2">
          <w:rPr>
            <w:rStyle w:val="a7"/>
            <w:color w:val="auto"/>
            <w:u w:val="none"/>
          </w:rPr>
          <w:t>Закона</w:t>
        </w:r>
      </w:hyperlink>
      <w:r>
        <w:t xml:space="preserve"> Российской Федерации "О реабилитации жертв политических репрессий" </w:t>
      </w:r>
      <w:r>
        <w:br/>
        <w:t xml:space="preserve">и изданных на его основе нормативных правовых актов о восстановлении </w:t>
      </w:r>
      <w:r>
        <w:lastRenderedPageBreak/>
        <w:t>прав реабилитированных в порядке, установленном законодательством Российской Федерации;</w:t>
      </w:r>
      <w:proofErr w:type="gramEnd"/>
    </w:p>
    <w:p w:rsidR="00953C7E" w:rsidRDefault="00953C7E" w:rsidP="00953C7E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3.2.2.координирует работу органов исполнительной власти Приморского края, общественных организаций, объединений граждан, пострадавших от политических репрессий, по реабилитации, предоставлению мер социальной поддержки, восстановлению прав реабилитированных </w:t>
      </w:r>
      <w:r>
        <w:br/>
        <w:t>и увековечению их памяти, розыску и содержанию в надлежащем порядке мест захоронения жертв политических репрессий;</w:t>
      </w:r>
      <w:proofErr w:type="gramEnd"/>
    </w:p>
    <w:p w:rsidR="00953C7E" w:rsidRPr="00320EAF" w:rsidRDefault="00953C7E" w:rsidP="00953C7E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320EAF">
        <w:t xml:space="preserve">3.2.3.организует совместно с общественными организациями </w:t>
      </w:r>
      <w:r>
        <w:br/>
      </w:r>
      <w:r w:rsidRPr="00320EAF">
        <w:t xml:space="preserve">и объединениями граждан, пострадавших от политических репрессий, персональный учет репрессированных, ведет списки реабилитированных </w:t>
      </w:r>
      <w:r>
        <w:br/>
      </w:r>
      <w:r w:rsidRPr="00320EAF">
        <w:t xml:space="preserve">и </w:t>
      </w:r>
      <w:r w:rsidRPr="00685F26">
        <w:rPr>
          <w:shd w:val="clear" w:color="auto" w:fill="FFFFFF"/>
        </w:rPr>
        <w:t>организует периодическую публикацию сведений</w:t>
      </w:r>
      <w:r w:rsidRPr="00320EAF">
        <w:rPr>
          <w:shd w:val="clear" w:color="auto" w:fill="FFFFFF"/>
        </w:rPr>
        <w:t xml:space="preserve"> в средствах массовой информации</w:t>
      </w:r>
      <w:r w:rsidRPr="00320EAF">
        <w:t xml:space="preserve">, осуществляет работу по подготовке и изданию </w:t>
      </w:r>
      <w:proofErr w:type="gramStart"/>
      <w:r w:rsidRPr="00320EAF">
        <w:t>Книги памяти жертв политических репрессий</w:t>
      </w:r>
      <w:proofErr w:type="gramEnd"/>
      <w:r w:rsidRPr="00320EAF">
        <w:t>;</w:t>
      </w:r>
    </w:p>
    <w:p w:rsidR="00953C7E" w:rsidRPr="00320EAF" w:rsidRDefault="00953C7E" w:rsidP="00953C7E">
      <w:pPr>
        <w:shd w:val="clear" w:color="auto" w:fill="FFFFFF"/>
        <w:autoSpaceDE w:val="0"/>
        <w:autoSpaceDN w:val="0"/>
        <w:adjustRightInd w:val="0"/>
        <w:ind w:firstLine="709"/>
        <w:jc w:val="both"/>
      </w:pPr>
      <w:proofErr w:type="gramStart"/>
      <w:r w:rsidRPr="00320EAF">
        <w:t>3.2.4.изучает и анализирует работу органов исполнительной власти Приморского края, органов местного самоуправления муниципальных образований Приморского края и общественных организаций по реализации законодательства о восстановлении прав реабилитированных и вносит предложения в соответствующие органы, организации об устранении недостатков в этой работе;</w:t>
      </w:r>
      <w:proofErr w:type="gramEnd"/>
    </w:p>
    <w:p w:rsidR="00953C7E" w:rsidRDefault="00953C7E" w:rsidP="00953C7E">
      <w:pPr>
        <w:autoSpaceDE w:val="0"/>
        <w:autoSpaceDN w:val="0"/>
        <w:adjustRightInd w:val="0"/>
        <w:ind w:firstLine="709"/>
        <w:jc w:val="both"/>
        <w:outlineLvl w:val="1"/>
      </w:pPr>
      <w:r w:rsidRPr="00320EAF">
        <w:t>3.2.5.готовит предложения по установлению дополнительных</w:t>
      </w:r>
      <w:r>
        <w:t xml:space="preserve"> мер социальной поддержки и улучшению материально-бытовых условий реабилитированных;</w:t>
      </w:r>
    </w:p>
    <w:p w:rsidR="00953C7E" w:rsidRDefault="00953C7E" w:rsidP="00953C7E">
      <w:pPr>
        <w:autoSpaceDE w:val="0"/>
        <w:autoSpaceDN w:val="0"/>
        <w:adjustRightInd w:val="0"/>
        <w:ind w:firstLine="709"/>
        <w:jc w:val="both"/>
      </w:pPr>
      <w:r>
        <w:t xml:space="preserve">3.2.6.рассматривает заявления и жалобы реабилитированных, других граждан и организаций на действия и решения </w:t>
      </w:r>
      <w:proofErr w:type="gramStart"/>
      <w:r>
        <w:t xml:space="preserve">комиссий органов </w:t>
      </w:r>
      <w:r>
        <w:br/>
        <w:t>местного самоуправления муниципальных образований Приморского края</w:t>
      </w:r>
      <w:proofErr w:type="gramEnd"/>
      <w:r>
        <w:t xml:space="preserve"> </w:t>
      </w:r>
      <w:r>
        <w:br/>
        <w:t>по вопросам восстановления прав реабилитированных.</w:t>
      </w:r>
    </w:p>
    <w:p w:rsidR="00953C7E" w:rsidRDefault="00953C7E" w:rsidP="00953C7E">
      <w:pPr>
        <w:autoSpaceDE w:val="0"/>
        <w:autoSpaceDN w:val="0"/>
        <w:adjustRightInd w:val="0"/>
        <w:ind w:firstLine="709"/>
        <w:jc w:val="both"/>
      </w:pPr>
    </w:p>
    <w:p w:rsidR="00953C7E" w:rsidRDefault="00953C7E" w:rsidP="00953C7E">
      <w:pPr>
        <w:autoSpaceDE w:val="0"/>
        <w:autoSpaceDN w:val="0"/>
        <w:adjustRightInd w:val="0"/>
        <w:ind w:firstLine="709"/>
        <w:outlineLvl w:val="1"/>
      </w:pPr>
      <w:r>
        <w:t>4.Регламент работы комиссии</w:t>
      </w:r>
    </w:p>
    <w:p w:rsidR="00953C7E" w:rsidRDefault="00953C7E" w:rsidP="00953C7E">
      <w:pPr>
        <w:autoSpaceDE w:val="0"/>
        <w:autoSpaceDN w:val="0"/>
        <w:adjustRightInd w:val="0"/>
        <w:ind w:firstLine="709"/>
        <w:jc w:val="both"/>
      </w:pPr>
    </w:p>
    <w:p w:rsidR="00953C7E" w:rsidRDefault="00953C7E" w:rsidP="00953C7E">
      <w:pPr>
        <w:autoSpaceDE w:val="0"/>
        <w:autoSpaceDN w:val="0"/>
        <w:adjustRightInd w:val="0"/>
        <w:ind w:firstLine="709"/>
        <w:jc w:val="both"/>
        <w:outlineLvl w:val="1"/>
      </w:pPr>
      <w:r>
        <w:t>4.1.Комиссия осуществляет свою деятельность в форме заседаний.</w:t>
      </w:r>
    </w:p>
    <w:p w:rsidR="00953C7E" w:rsidRDefault="00953C7E" w:rsidP="00953C7E">
      <w:pPr>
        <w:autoSpaceDE w:val="0"/>
        <w:autoSpaceDN w:val="0"/>
        <w:adjustRightInd w:val="0"/>
        <w:ind w:firstLine="709"/>
        <w:jc w:val="both"/>
      </w:pPr>
      <w:r>
        <w:t>4.2.Заседания комиссии проводятся по мере необходимости.</w:t>
      </w:r>
    </w:p>
    <w:p w:rsidR="00953C7E" w:rsidRDefault="00953C7E" w:rsidP="00953C7E">
      <w:pPr>
        <w:autoSpaceDE w:val="0"/>
        <w:autoSpaceDN w:val="0"/>
        <w:adjustRightInd w:val="0"/>
        <w:ind w:firstLine="709"/>
        <w:jc w:val="both"/>
      </w:pPr>
      <w:r>
        <w:t xml:space="preserve">4.3.Заседание </w:t>
      </w:r>
      <w:r w:rsidR="00425929">
        <w:t xml:space="preserve">комиссии </w:t>
      </w:r>
      <w:r>
        <w:t>правомочно, если на нем присутствует более половины членов комиссии.</w:t>
      </w:r>
    </w:p>
    <w:p w:rsidR="00953C7E" w:rsidRDefault="00953C7E" w:rsidP="00953C7E">
      <w:pPr>
        <w:autoSpaceDE w:val="0"/>
        <w:autoSpaceDN w:val="0"/>
        <w:adjustRightInd w:val="0"/>
        <w:ind w:firstLine="709"/>
        <w:jc w:val="both"/>
      </w:pPr>
      <w:r>
        <w:t xml:space="preserve">4.4.Заседание </w:t>
      </w:r>
      <w:r w:rsidR="00425929">
        <w:t xml:space="preserve">комиссии </w:t>
      </w:r>
      <w:r>
        <w:t>ведет председатель комиссии, а в его отсутствие – заместитель председателя комиссии.</w:t>
      </w:r>
    </w:p>
    <w:p w:rsidR="00953C7E" w:rsidRDefault="00953C7E" w:rsidP="00953C7E">
      <w:pPr>
        <w:autoSpaceDE w:val="0"/>
        <w:autoSpaceDN w:val="0"/>
        <w:adjustRightInd w:val="0"/>
        <w:ind w:firstLine="709"/>
        <w:jc w:val="both"/>
        <w:outlineLvl w:val="1"/>
      </w:pPr>
      <w:r>
        <w:t xml:space="preserve">4.5.Протокол заседания комиссии ведет секретарь комиссии, </w:t>
      </w:r>
      <w:r>
        <w:br/>
        <w:t xml:space="preserve">а в его отсутствие – лицо, избранное </w:t>
      </w:r>
      <w:proofErr w:type="gramStart"/>
      <w:r>
        <w:t>ответственным</w:t>
      </w:r>
      <w:proofErr w:type="gramEnd"/>
      <w:r>
        <w:t xml:space="preserve"> за ведение протокола </w:t>
      </w:r>
      <w:r>
        <w:br/>
        <w:t>на заседании комиссии.</w:t>
      </w:r>
    </w:p>
    <w:p w:rsidR="00953C7E" w:rsidRDefault="00953C7E" w:rsidP="00953C7E">
      <w:pPr>
        <w:autoSpaceDE w:val="0"/>
        <w:autoSpaceDN w:val="0"/>
        <w:adjustRightInd w:val="0"/>
        <w:ind w:firstLine="709"/>
        <w:jc w:val="both"/>
        <w:outlineLvl w:val="1"/>
      </w:pPr>
      <w:r>
        <w:t>4.6.Решение принимается простым большинством голосов присутствующих на заседании членов комиссии. Принятое решение оформляется в виде заключения, которое подписывается председательствующим на заседании комиссии и секретарем комиссии.</w:t>
      </w:r>
    </w:p>
    <w:p w:rsidR="00953C7E" w:rsidRDefault="00953C7E" w:rsidP="00953C7E">
      <w:pPr>
        <w:autoSpaceDE w:val="0"/>
        <w:autoSpaceDN w:val="0"/>
        <w:adjustRightInd w:val="0"/>
        <w:ind w:firstLine="709"/>
        <w:jc w:val="both"/>
      </w:pPr>
      <w:r>
        <w:t xml:space="preserve">4.7.В </w:t>
      </w:r>
      <w:proofErr w:type="gramStart"/>
      <w:r>
        <w:t>заседании</w:t>
      </w:r>
      <w:proofErr w:type="gramEnd"/>
      <w:r>
        <w:t xml:space="preserve"> </w:t>
      </w:r>
      <w:r w:rsidR="00425929">
        <w:t xml:space="preserve">комиссии </w:t>
      </w:r>
      <w:bookmarkStart w:id="0" w:name="_GoBack"/>
      <w:bookmarkEnd w:id="0"/>
      <w:r>
        <w:t xml:space="preserve">вправе принимать участие заявитель или его представители, представители общественных организаций, имеющие </w:t>
      </w:r>
      <w:r>
        <w:lastRenderedPageBreak/>
        <w:t>отношение к обсуждаемому вопросу, а также представители средств массовой информации.</w:t>
      </w:r>
    </w:p>
    <w:p w:rsidR="00953C7E" w:rsidRDefault="00953C7E" w:rsidP="00953C7E">
      <w:pPr>
        <w:autoSpaceDE w:val="0"/>
        <w:autoSpaceDN w:val="0"/>
        <w:adjustRightInd w:val="0"/>
        <w:ind w:firstLine="709"/>
        <w:jc w:val="both"/>
      </w:pPr>
      <w:r>
        <w:t>4.8.Решения комиссии могут быть обжалованы в порядке, установленном федеральным законодательством</w:t>
      </w:r>
      <w:proofErr w:type="gramStart"/>
      <w:r>
        <w:t>.".</w:t>
      </w:r>
      <w:proofErr w:type="gramEnd"/>
    </w:p>
    <w:p w:rsidR="00953C7E" w:rsidRDefault="00953C7E" w:rsidP="009F6D9D">
      <w:pPr>
        <w:jc w:val="both"/>
      </w:pPr>
    </w:p>
    <w:p w:rsidR="009F6D9D" w:rsidRDefault="009F6D9D" w:rsidP="009F6D9D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2.Настоящее постановление вступает в силу со дня его принятия.</w:t>
      </w:r>
    </w:p>
    <w:p w:rsidR="009F6D9D" w:rsidRDefault="009F6D9D" w:rsidP="009F6D9D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953C7E" w:rsidRDefault="00953C7E" w:rsidP="009F6D9D">
      <w:pPr>
        <w:jc w:val="both"/>
      </w:pPr>
    </w:p>
    <w:p w:rsidR="00ED3C18" w:rsidRDefault="00ED3C18" w:rsidP="009F6D9D">
      <w:pPr>
        <w:jc w:val="both"/>
      </w:pPr>
    </w:p>
    <w:p w:rsidR="009F6D9D" w:rsidRDefault="009F6D9D" w:rsidP="009F6D9D">
      <w:pPr>
        <w:jc w:val="both"/>
      </w:pPr>
      <w:r>
        <w:t>Председатель</w:t>
      </w:r>
    </w:p>
    <w:p w:rsidR="009F6D9D" w:rsidRDefault="009F6D9D" w:rsidP="009F6D9D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9F6D9D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49F" w:rsidRDefault="009B649F">
      <w:r>
        <w:separator/>
      </w:r>
    </w:p>
  </w:endnote>
  <w:endnote w:type="continuationSeparator" w:id="0">
    <w:p w:rsidR="009B649F" w:rsidRDefault="009B6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49F" w:rsidRDefault="009B649F">
      <w:r>
        <w:separator/>
      </w:r>
    </w:p>
  </w:footnote>
  <w:footnote w:type="continuationSeparator" w:id="0">
    <w:p w:rsidR="009B649F" w:rsidRDefault="009B6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D9D" w:rsidRDefault="009F6D9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25929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6D9D"/>
    <w:rsid w:val="00057575"/>
    <w:rsid w:val="000B3FB2"/>
    <w:rsid w:val="000D628E"/>
    <w:rsid w:val="000E5228"/>
    <w:rsid w:val="00123119"/>
    <w:rsid w:val="00155F7F"/>
    <w:rsid w:val="003325F4"/>
    <w:rsid w:val="00392E21"/>
    <w:rsid w:val="00425929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3C7E"/>
    <w:rsid w:val="009959AC"/>
    <w:rsid w:val="009B649F"/>
    <w:rsid w:val="009C06BA"/>
    <w:rsid w:val="009F6D9D"/>
    <w:rsid w:val="00A13794"/>
    <w:rsid w:val="00A13D7A"/>
    <w:rsid w:val="00A26C60"/>
    <w:rsid w:val="00A93332"/>
    <w:rsid w:val="00AE5EE6"/>
    <w:rsid w:val="00B46C1C"/>
    <w:rsid w:val="00BA58C7"/>
    <w:rsid w:val="00C20E8F"/>
    <w:rsid w:val="00CA7E54"/>
    <w:rsid w:val="00CE19DF"/>
    <w:rsid w:val="00D02716"/>
    <w:rsid w:val="00DF01B2"/>
    <w:rsid w:val="00E93A7F"/>
    <w:rsid w:val="00ED3C18"/>
    <w:rsid w:val="00EF502B"/>
    <w:rsid w:val="00F26478"/>
    <w:rsid w:val="00F75CDD"/>
    <w:rsid w:val="00FD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F6D9D"/>
    <w:rPr>
      <w:sz w:val="28"/>
    </w:rPr>
  </w:style>
  <w:style w:type="paragraph" w:customStyle="1" w:styleId="ConsPlusNormal">
    <w:name w:val="ConsPlusNormal"/>
    <w:rsid w:val="00953C7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Hyperlink"/>
    <w:rsid w:val="00953C7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6B45A99A772E85B2BED5BC35BA4010883F7AD044DA65F1695D85C5E47AFq3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9</TotalTime>
  <Pages>6</Pages>
  <Words>1478</Words>
  <Characters>8429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4</cp:revision>
  <cp:lastPrinted>2017-07-27T05:02:00Z</cp:lastPrinted>
  <dcterms:created xsi:type="dcterms:W3CDTF">2017-07-26T04:48:00Z</dcterms:created>
  <dcterms:modified xsi:type="dcterms:W3CDTF">2017-07-27T05:02:00Z</dcterms:modified>
</cp:coreProperties>
</file>