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57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E497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E4977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E4977" w:rsidRPr="006E4977">
              <w:rPr>
                <w:szCs w:val="28"/>
              </w:rPr>
              <w:t>473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E497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E4977" w:rsidRDefault="006E4977" w:rsidP="006E4977">
            <w:pPr>
              <w:ind w:left="-108"/>
              <w:jc w:val="both"/>
              <w:rPr>
                <w:szCs w:val="28"/>
              </w:rPr>
            </w:pPr>
            <w:proofErr w:type="gramStart"/>
            <w:r>
              <w:t xml:space="preserve">О </w:t>
            </w:r>
            <w:r>
              <w:rPr>
                <w:szCs w:val="28"/>
              </w:rPr>
              <w:t xml:space="preserve">проекте закона Приморского края "О внесении изменений               в статью 8 Закона Приморского края </w:t>
            </w:r>
            <w:r w:rsidRPr="000D578D">
              <w:rPr>
                <w:szCs w:val="28"/>
              </w:rPr>
              <w:t xml:space="preserve">"О порядке и условиях осуществления ведомственного контроля за соблюдением </w:t>
            </w:r>
            <w:proofErr w:type="spellStart"/>
            <w:r w:rsidRPr="000D578D">
              <w:rPr>
                <w:szCs w:val="28"/>
              </w:rPr>
              <w:t>трудо</w:t>
            </w:r>
            <w:r>
              <w:rPr>
                <w:szCs w:val="28"/>
              </w:rPr>
              <w:t>-</w:t>
            </w:r>
            <w:r w:rsidRPr="000D578D">
              <w:rPr>
                <w:szCs w:val="28"/>
              </w:rPr>
              <w:t>вого</w:t>
            </w:r>
            <w:proofErr w:type="spellEnd"/>
            <w:r w:rsidRPr="000D578D">
              <w:rPr>
                <w:szCs w:val="28"/>
              </w:rPr>
              <w:t xml:space="preserve"> законодательства и иных нормативных правовых актов, содержащих нормы трудового права, на территории Приморского края"</w:t>
            </w:r>
            <w:proofErr w:type="gramEnd"/>
          </w:p>
          <w:p w:rsidR="000B3FB2" w:rsidRPr="006E4977" w:rsidRDefault="000B3FB2" w:rsidP="006E4977">
            <w:pPr>
              <w:ind w:left="-108"/>
              <w:jc w:val="both"/>
            </w:pPr>
          </w:p>
        </w:tc>
      </w:tr>
    </w:tbl>
    <w:p w:rsidR="006E4977" w:rsidRDefault="006E4977" w:rsidP="006E497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E4977" w:rsidRDefault="006E4977" w:rsidP="006E4977">
      <w:pPr>
        <w:pStyle w:val="a3"/>
        <w:tabs>
          <w:tab w:val="clear" w:pos="4153"/>
          <w:tab w:val="clear" w:pos="8306"/>
        </w:tabs>
      </w:pPr>
    </w:p>
    <w:p w:rsidR="006E4977" w:rsidRDefault="006E4977" w:rsidP="006E497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E4977" w:rsidRDefault="006E4977" w:rsidP="006E4977">
      <w:pPr>
        <w:pStyle w:val="a3"/>
        <w:tabs>
          <w:tab w:val="clear" w:pos="4153"/>
          <w:tab w:val="clear" w:pos="8306"/>
        </w:tabs>
      </w:pPr>
    </w:p>
    <w:p w:rsidR="006E4977" w:rsidRPr="004B7D54" w:rsidRDefault="006E4977" w:rsidP="006E4977">
      <w:pPr>
        <w:ind w:left="34"/>
        <w:jc w:val="both"/>
        <w:rPr>
          <w:szCs w:val="28"/>
        </w:rPr>
      </w:pPr>
      <w:r>
        <w:tab/>
      </w:r>
      <w:proofErr w:type="gramStart"/>
      <w:r>
        <w:t xml:space="preserve">1.Принять </w:t>
      </w:r>
      <w:r>
        <w:rPr>
          <w:szCs w:val="28"/>
        </w:rPr>
        <w:t xml:space="preserve">проект закона Приморского края "О внесении изменений               в статью 8 Закона Приморского края </w:t>
      </w:r>
      <w:r w:rsidRPr="000D578D">
        <w:rPr>
          <w:szCs w:val="28"/>
        </w:rPr>
        <w:t>"О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на территории Приморского края"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  <w:proofErr w:type="gramEnd"/>
    </w:p>
    <w:p w:rsidR="006E4977" w:rsidRDefault="006E4977" w:rsidP="006E4977">
      <w:pPr>
        <w:jc w:val="both"/>
      </w:pPr>
      <w:r>
        <w:tab/>
      </w:r>
    </w:p>
    <w:p w:rsidR="006E4977" w:rsidRDefault="006E4977" w:rsidP="006E4977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10 августа 2017 года.</w:t>
      </w:r>
    </w:p>
    <w:p w:rsidR="006E4977" w:rsidRDefault="006E4977" w:rsidP="006E4977">
      <w:pPr>
        <w:jc w:val="both"/>
      </w:pPr>
    </w:p>
    <w:p w:rsidR="006E4977" w:rsidRDefault="006E4977" w:rsidP="006E497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E4977" w:rsidRDefault="006E4977" w:rsidP="006E4977">
      <w:pPr>
        <w:pStyle w:val="a3"/>
        <w:tabs>
          <w:tab w:val="clear" w:pos="4153"/>
          <w:tab w:val="clear" w:pos="8306"/>
        </w:tabs>
        <w:jc w:val="both"/>
      </w:pPr>
    </w:p>
    <w:p w:rsidR="006E4977" w:rsidRDefault="006E4977" w:rsidP="006E4977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6E4977" w:rsidRDefault="006E4977" w:rsidP="006E4977">
      <w:pPr>
        <w:pStyle w:val="a3"/>
        <w:tabs>
          <w:tab w:val="clear" w:pos="4153"/>
          <w:tab w:val="clear" w:pos="8306"/>
        </w:tabs>
        <w:jc w:val="both"/>
      </w:pPr>
    </w:p>
    <w:p w:rsidR="006E4977" w:rsidRDefault="006E4977" w:rsidP="006E4977">
      <w:pPr>
        <w:pStyle w:val="a3"/>
        <w:tabs>
          <w:tab w:val="clear" w:pos="4153"/>
          <w:tab w:val="clear" w:pos="8306"/>
        </w:tabs>
        <w:jc w:val="both"/>
      </w:pPr>
    </w:p>
    <w:p w:rsidR="006E4977" w:rsidRDefault="006E4977" w:rsidP="006E4977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31FD6" w:rsidRDefault="006E4977" w:rsidP="006E4977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</w:t>
      </w:r>
      <w:r>
        <w:t xml:space="preserve">  </w:t>
      </w:r>
      <w:bookmarkStart w:id="0" w:name="_GoBack"/>
      <w:bookmarkEnd w:id="0"/>
      <w:r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7C1" w:rsidRDefault="00B337C1">
      <w:r>
        <w:separator/>
      </w:r>
    </w:p>
  </w:endnote>
  <w:endnote w:type="continuationSeparator" w:id="0">
    <w:p w:rsidR="00B337C1" w:rsidRDefault="00B33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7C1" w:rsidRDefault="00B337C1">
      <w:r>
        <w:separator/>
      </w:r>
    </w:p>
  </w:footnote>
  <w:footnote w:type="continuationSeparator" w:id="0">
    <w:p w:rsidR="00B337C1" w:rsidRDefault="00B337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497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4977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337C1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2017-07-26T04:48:00Z</cp:lastPrinted>
  <dcterms:created xsi:type="dcterms:W3CDTF">2017-07-26T04:46:00Z</dcterms:created>
  <dcterms:modified xsi:type="dcterms:W3CDTF">2017-07-26T04:48:00Z</dcterms:modified>
</cp:coreProperties>
</file>