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258563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E5FB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E5FB9">
              <w:rPr>
                <w:szCs w:val="28"/>
              </w:rPr>
              <w:t>26.07.2017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E5FB9" w:rsidRPr="005E5FB9">
              <w:rPr>
                <w:szCs w:val="28"/>
              </w:rPr>
              <w:t>472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E5FB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5E5FB9" w:rsidRDefault="005E5FB9" w:rsidP="005E5FB9">
            <w:pPr>
              <w:ind w:left="-108"/>
              <w:jc w:val="both"/>
              <w:rPr>
                <w:szCs w:val="28"/>
              </w:rPr>
            </w:pPr>
            <w:r>
              <w:t xml:space="preserve">О </w:t>
            </w:r>
            <w:r>
              <w:rPr>
                <w:szCs w:val="28"/>
              </w:rPr>
              <w:t>проекте закона Приморского края "О внесении изменений               в Закон Приморского края                   "</w:t>
            </w:r>
            <w:r>
              <w:t>О патриотическом воспитании в Приморском крае"</w:t>
            </w:r>
          </w:p>
          <w:p w:rsidR="000B3FB2" w:rsidRPr="005E5FB9" w:rsidRDefault="000B3FB2" w:rsidP="005E5FB9">
            <w:pPr>
              <w:ind w:left="-108"/>
              <w:jc w:val="both"/>
            </w:pPr>
          </w:p>
        </w:tc>
      </w:tr>
    </w:tbl>
    <w:p w:rsidR="005E5FB9" w:rsidRDefault="005E5FB9" w:rsidP="005E5FB9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E5FB9" w:rsidRDefault="005E5FB9" w:rsidP="005E5FB9">
      <w:pPr>
        <w:pStyle w:val="a3"/>
        <w:tabs>
          <w:tab w:val="clear" w:pos="4153"/>
          <w:tab w:val="clear" w:pos="8306"/>
        </w:tabs>
      </w:pPr>
    </w:p>
    <w:p w:rsidR="005E5FB9" w:rsidRDefault="005E5FB9" w:rsidP="005E5FB9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E5FB9" w:rsidRDefault="005E5FB9" w:rsidP="005E5FB9">
      <w:pPr>
        <w:pStyle w:val="a3"/>
        <w:tabs>
          <w:tab w:val="clear" w:pos="4153"/>
          <w:tab w:val="clear" w:pos="8306"/>
        </w:tabs>
      </w:pPr>
    </w:p>
    <w:p w:rsidR="005E5FB9" w:rsidRPr="004B7D54" w:rsidRDefault="005E5FB9" w:rsidP="005E5FB9">
      <w:pPr>
        <w:ind w:left="34"/>
        <w:jc w:val="both"/>
        <w:rPr>
          <w:szCs w:val="28"/>
        </w:rPr>
      </w:pPr>
      <w:r>
        <w:tab/>
        <w:t xml:space="preserve">1.Принять </w:t>
      </w:r>
      <w:r>
        <w:rPr>
          <w:szCs w:val="28"/>
        </w:rPr>
        <w:t>проект закона Приморского края "О внесении изменений               в Закон Приморского края "</w:t>
      </w:r>
      <w:r>
        <w:t>О патриотическом воспитании в Приморском крае"</w:t>
      </w:r>
      <w:r>
        <w:rPr>
          <w:szCs w:val="28"/>
        </w:rPr>
        <w:t xml:space="preserve"> </w:t>
      </w:r>
      <w:r>
        <w:rPr>
          <w:color w:val="000000"/>
          <w:spacing w:val="-5"/>
        </w:rPr>
        <w:t>в первом чтении</w:t>
      </w:r>
      <w:r>
        <w:t>.</w:t>
      </w:r>
    </w:p>
    <w:p w:rsidR="005E5FB9" w:rsidRDefault="005E5FB9" w:rsidP="005E5FB9">
      <w:pPr>
        <w:jc w:val="both"/>
      </w:pPr>
      <w:r>
        <w:tab/>
      </w:r>
    </w:p>
    <w:p w:rsidR="005E5FB9" w:rsidRDefault="005E5FB9" w:rsidP="005E5FB9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социальной политике и защите прав граждан до 10 августа 2017 года.</w:t>
      </w:r>
    </w:p>
    <w:p w:rsidR="005E5FB9" w:rsidRDefault="005E5FB9" w:rsidP="005E5FB9">
      <w:pPr>
        <w:jc w:val="both"/>
      </w:pPr>
    </w:p>
    <w:p w:rsidR="005E5FB9" w:rsidRDefault="005E5FB9" w:rsidP="005E5FB9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3.Комитету Законодательного Собрания по социальной политике                     и защите прав граждан (</w:t>
      </w:r>
      <w:proofErr w:type="spellStart"/>
      <w:r>
        <w:t>Чемерис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5E5FB9" w:rsidRDefault="005E5FB9" w:rsidP="005E5FB9">
      <w:pPr>
        <w:pStyle w:val="a3"/>
        <w:tabs>
          <w:tab w:val="clear" w:pos="4153"/>
          <w:tab w:val="clear" w:pos="8306"/>
        </w:tabs>
        <w:jc w:val="both"/>
      </w:pPr>
    </w:p>
    <w:p w:rsidR="005E5FB9" w:rsidRDefault="005E5FB9" w:rsidP="005E5FB9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5E5FB9" w:rsidRDefault="005E5FB9" w:rsidP="005E5FB9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5E5FB9" w:rsidRDefault="005E5FB9" w:rsidP="005E5FB9">
      <w:pPr>
        <w:pStyle w:val="a3"/>
        <w:tabs>
          <w:tab w:val="clear" w:pos="4153"/>
          <w:tab w:val="clear" w:pos="8306"/>
        </w:tabs>
        <w:jc w:val="both"/>
      </w:pPr>
    </w:p>
    <w:p w:rsidR="005E5FB9" w:rsidRDefault="005E5FB9" w:rsidP="005E5FB9">
      <w:pPr>
        <w:pStyle w:val="a3"/>
        <w:tabs>
          <w:tab w:val="clear" w:pos="4153"/>
          <w:tab w:val="clear" w:pos="8306"/>
        </w:tabs>
        <w:jc w:val="both"/>
      </w:pPr>
    </w:p>
    <w:p w:rsidR="005E5FB9" w:rsidRDefault="005E5FB9" w:rsidP="005E5FB9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5E5FB9" w:rsidRDefault="005E5FB9" w:rsidP="005E5FB9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</w:t>
      </w:r>
      <w:r>
        <w:t xml:space="preserve">  </w:t>
      </w:r>
      <w: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6243" w:rsidRDefault="00E76243">
      <w:r>
        <w:separator/>
      </w:r>
    </w:p>
  </w:endnote>
  <w:endnote w:type="continuationSeparator" w:id="0">
    <w:p w:rsidR="00E76243" w:rsidRDefault="00E76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6243" w:rsidRDefault="00E76243">
      <w:r>
        <w:separator/>
      </w:r>
    </w:p>
  </w:footnote>
  <w:footnote w:type="continuationSeparator" w:id="0">
    <w:p w:rsidR="00E76243" w:rsidRDefault="00E762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E5FB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5FB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76243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2017-07-26T04:46:00Z</cp:lastPrinted>
  <dcterms:created xsi:type="dcterms:W3CDTF">2017-07-26T04:45:00Z</dcterms:created>
  <dcterms:modified xsi:type="dcterms:W3CDTF">2017-07-26T04:46:00Z</dcterms:modified>
</cp:coreProperties>
</file>