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547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E7B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E7BF8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7BF8" w:rsidRPr="008E7BF8">
              <w:rPr>
                <w:szCs w:val="28"/>
              </w:rPr>
              <w:t>468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E7B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7BF8" w:rsidP="0094344A">
            <w:pPr>
              <w:ind w:left="-108"/>
              <w:jc w:val="both"/>
            </w:pPr>
            <w:r>
              <w:t xml:space="preserve">О проекте </w:t>
            </w:r>
            <w:r w:rsidRPr="00FC61DD">
              <w:t xml:space="preserve">закона Приморского края </w:t>
            </w:r>
            <w:r>
              <w:t>"</w:t>
            </w:r>
            <w:r w:rsidRPr="00C06F94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C06F94">
              <w:rPr>
                <w:szCs w:val="28"/>
              </w:rPr>
              <w:t xml:space="preserve"> в статью 3 Закона Приморского края "О поддержке социально ориентированных некоммерческих организаций в Приморском крае</w:t>
            </w:r>
            <w:r>
              <w:t>"</w:t>
            </w:r>
          </w:p>
          <w:p w:rsidR="000B3FB2" w:rsidRPr="008E7BF8" w:rsidRDefault="000B3FB2" w:rsidP="0094344A">
            <w:pPr>
              <w:ind w:left="-108"/>
              <w:jc w:val="both"/>
            </w:pPr>
          </w:p>
        </w:tc>
      </w:tr>
    </w:tbl>
    <w:p w:rsidR="008E7BF8" w:rsidRDefault="008E7BF8" w:rsidP="008E7BF8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8E7BF8" w:rsidRPr="00A84D7E" w:rsidRDefault="008E7BF8" w:rsidP="008E7BF8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8E7BF8" w:rsidRDefault="008E7BF8" w:rsidP="008E7BF8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8E7BF8" w:rsidRPr="00A84D7E" w:rsidRDefault="008E7BF8" w:rsidP="008E7BF8">
      <w:pPr>
        <w:pStyle w:val="2"/>
        <w:spacing w:after="0" w:line="240" w:lineRule="auto"/>
        <w:jc w:val="both"/>
        <w:rPr>
          <w:sz w:val="28"/>
          <w:szCs w:val="28"/>
        </w:rPr>
      </w:pPr>
    </w:p>
    <w:p w:rsidR="008E7BF8" w:rsidRPr="00562DE7" w:rsidRDefault="008E7BF8" w:rsidP="008E7BF8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</w:t>
      </w:r>
      <w:r w:rsidRPr="00274AFA">
        <w:rPr>
          <w:szCs w:val="28"/>
        </w:rPr>
        <w:t xml:space="preserve">закона Приморского края </w:t>
      </w:r>
      <w:r>
        <w:t>"</w:t>
      </w:r>
      <w:r w:rsidRPr="00C06F94">
        <w:rPr>
          <w:szCs w:val="28"/>
        </w:rPr>
        <w:t>О внесении изменени</w:t>
      </w:r>
      <w:r>
        <w:rPr>
          <w:szCs w:val="28"/>
        </w:rPr>
        <w:t>й</w:t>
      </w:r>
      <w:r w:rsidRPr="00C06F94">
        <w:rPr>
          <w:szCs w:val="28"/>
        </w:rPr>
        <w:t xml:space="preserve"> в статью 3 Закона Приморского края "О поддержке социально ориентированных некоммерческих организаций в Приморском крае</w:t>
      </w:r>
      <w:r>
        <w:t>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8E7BF8" w:rsidRDefault="008E7BF8" w:rsidP="008E7BF8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8E7BF8" w:rsidRDefault="008E7BF8" w:rsidP="008E7BF8">
      <w:pPr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социальной политике и защите прав граждан до 10 августа 2017 года.</w:t>
      </w:r>
    </w:p>
    <w:p w:rsidR="008E7BF8" w:rsidRDefault="008E7BF8" w:rsidP="008E7BF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8E7BF8" w:rsidRDefault="008E7BF8" w:rsidP="008E7BF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8E7BF8" w:rsidRDefault="008E7BF8" w:rsidP="008E7BF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</w:p>
    <w:p w:rsidR="008E7BF8" w:rsidRDefault="008E7BF8" w:rsidP="008E7BF8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>4.Настоящее постановление вступает в силу со дня его принятия.</w:t>
      </w:r>
    </w:p>
    <w:p w:rsidR="008E7BF8" w:rsidRDefault="008E7BF8" w:rsidP="008E7BF8">
      <w:pPr>
        <w:pStyle w:val="a3"/>
        <w:tabs>
          <w:tab w:val="left" w:pos="708"/>
        </w:tabs>
        <w:ind w:right="-2"/>
        <w:jc w:val="both"/>
        <w:rPr>
          <w:szCs w:val="28"/>
        </w:rPr>
      </w:pPr>
      <w:bookmarkStart w:id="0" w:name="_GoBack"/>
      <w:bookmarkEnd w:id="0"/>
    </w:p>
    <w:p w:rsidR="008E7BF8" w:rsidRDefault="008E7BF8" w:rsidP="008E7BF8">
      <w:pPr>
        <w:ind w:firstLine="900"/>
        <w:rPr>
          <w:szCs w:val="28"/>
        </w:rPr>
      </w:pPr>
    </w:p>
    <w:p w:rsidR="008E7BF8" w:rsidRDefault="008E7BF8" w:rsidP="008E7BF8">
      <w:pPr>
        <w:ind w:firstLine="900"/>
        <w:rPr>
          <w:szCs w:val="28"/>
        </w:rPr>
      </w:pPr>
    </w:p>
    <w:p w:rsidR="008E7BF8" w:rsidRDefault="008E7BF8" w:rsidP="008E7BF8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8E7BF8" w:rsidRPr="00562DE7" w:rsidRDefault="008E7BF8" w:rsidP="008E7BF8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     </w:t>
      </w:r>
      <w:r>
        <w:rPr>
          <w:szCs w:val="28"/>
        </w:rPr>
        <w:t xml:space="preserve">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B49" w:rsidRDefault="00912B49">
      <w:r>
        <w:separator/>
      </w:r>
    </w:p>
  </w:endnote>
  <w:endnote w:type="continuationSeparator" w:id="0">
    <w:p w:rsidR="00912B49" w:rsidRDefault="00912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B49" w:rsidRDefault="00912B49">
      <w:r>
        <w:separator/>
      </w:r>
    </w:p>
  </w:footnote>
  <w:footnote w:type="continuationSeparator" w:id="0">
    <w:p w:rsidR="00912B49" w:rsidRDefault="00912B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7B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E7BF8"/>
    <w:rsid w:val="00912B4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8E7BF8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8E7BF8"/>
    <w:rPr>
      <w:sz w:val="26"/>
    </w:rPr>
  </w:style>
  <w:style w:type="character" w:customStyle="1" w:styleId="a4">
    <w:name w:val="Верхний колонтитул Знак"/>
    <w:link w:val="a3"/>
    <w:uiPriority w:val="99"/>
    <w:rsid w:val="008E7BF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2017-07-26T04:43:00Z</cp:lastPrinted>
  <dcterms:created xsi:type="dcterms:W3CDTF">2017-07-26T04:43:00Z</dcterms:created>
  <dcterms:modified xsi:type="dcterms:W3CDTF">2017-07-26T04:43:00Z</dcterms:modified>
</cp:coreProperties>
</file>