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65653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51A5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51A5F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51A5F">
              <w:t>471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51A5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51A5F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8651A4">
              <w:rPr>
                <w:szCs w:val="28"/>
              </w:rPr>
              <w:t>"О внесении изменений в приложение к Закону Приморского края "О судебных участках и должностях мировых судей в Приморском крае"</w:t>
            </w:r>
          </w:p>
          <w:p w:rsidR="000B3FB2" w:rsidRPr="00D51A5F" w:rsidRDefault="000B3FB2" w:rsidP="0094344A">
            <w:pPr>
              <w:ind w:left="-108"/>
              <w:jc w:val="both"/>
            </w:pPr>
          </w:p>
        </w:tc>
      </w:tr>
    </w:tbl>
    <w:p w:rsidR="00D51A5F" w:rsidRDefault="00D51A5F" w:rsidP="00D51A5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51A5F" w:rsidRDefault="00D51A5F" w:rsidP="00D51A5F">
      <w:pPr>
        <w:pStyle w:val="a3"/>
        <w:tabs>
          <w:tab w:val="clear" w:pos="4153"/>
          <w:tab w:val="clear" w:pos="8306"/>
        </w:tabs>
      </w:pPr>
    </w:p>
    <w:p w:rsidR="00D51A5F" w:rsidRDefault="00D51A5F" w:rsidP="00D51A5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51A5F" w:rsidRDefault="00D51A5F" w:rsidP="00D51A5F"/>
    <w:p w:rsidR="00D51A5F" w:rsidRDefault="00D51A5F" w:rsidP="00D51A5F">
      <w:pPr>
        <w:ind w:firstLine="720"/>
        <w:jc w:val="both"/>
      </w:pPr>
      <w:r>
        <w:t xml:space="preserve">1.Принять проект закона Приморского края </w:t>
      </w:r>
      <w:r w:rsidRPr="008651A4">
        <w:rPr>
          <w:szCs w:val="28"/>
        </w:rPr>
        <w:t>"О внесении изменений в приложение к Закону Приморского края "О судебных участках и должностях мировых судей в Приморском крае"</w:t>
      </w:r>
      <w:r>
        <w:rPr>
          <w:szCs w:val="28"/>
        </w:rPr>
        <w:t xml:space="preserve"> </w:t>
      </w:r>
      <w:r>
        <w:t xml:space="preserve">в первом чтении. </w:t>
      </w:r>
    </w:p>
    <w:p w:rsidR="00D51A5F" w:rsidRDefault="00D51A5F" w:rsidP="00D51A5F">
      <w:pPr>
        <w:ind w:firstLine="720"/>
        <w:jc w:val="both"/>
      </w:pPr>
    </w:p>
    <w:p w:rsidR="00D51A5F" w:rsidRDefault="00D51A5F" w:rsidP="00D51A5F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9 августа 2017 года.</w:t>
      </w:r>
    </w:p>
    <w:p w:rsidR="00D51A5F" w:rsidRDefault="00D51A5F" w:rsidP="00D51A5F">
      <w:pPr>
        <w:pStyle w:val="a3"/>
        <w:tabs>
          <w:tab w:val="left" w:pos="840"/>
        </w:tabs>
        <w:ind w:firstLine="709"/>
        <w:jc w:val="both"/>
      </w:pPr>
    </w:p>
    <w:p w:rsidR="00D51A5F" w:rsidRDefault="00D51A5F" w:rsidP="00D51A5F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51A5F" w:rsidRDefault="00D51A5F" w:rsidP="00D51A5F">
      <w:pPr>
        <w:ind w:firstLine="709"/>
        <w:jc w:val="both"/>
      </w:pPr>
    </w:p>
    <w:p w:rsidR="00D51A5F" w:rsidRDefault="00D51A5F" w:rsidP="00D51A5F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D51A5F" w:rsidRDefault="00D51A5F" w:rsidP="00D51A5F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D51A5F" w:rsidRDefault="00D51A5F" w:rsidP="00D51A5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51A5F" w:rsidRDefault="00D51A5F" w:rsidP="00D51A5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51A5F" w:rsidRDefault="00D51A5F" w:rsidP="00D51A5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51A5F" w:rsidRDefault="00D51A5F" w:rsidP="00D51A5F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4D8" w:rsidRDefault="00E744D8">
      <w:r>
        <w:separator/>
      </w:r>
    </w:p>
  </w:endnote>
  <w:endnote w:type="continuationSeparator" w:id="0">
    <w:p w:rsidR="00E744D8" w:rsidRDefault="00E74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4D8" w:rsidRDefault="00E744D8">
      <w:r>
        <w:separator/>
      </w:r>
    </w:p>
  </w:footnote>
  <w:footnote w:type="continuationSeparator" w:id="0">
    <w:p w:rsidR="00E744D8" w:rsidRDefault="00E744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1A5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1A5F"/>
    <w:rsid w:val="00DF01B2"/>
    <w:rsid w:val="00E744D8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51A5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2017-07-27T00:25:00Z</cp:lastPrinted>
  <dcterms:created xsi:type="dcterms:W3CDTF">2017-07-27T00:24:00Z</dcterms:created>
  <dcterms:modified xsi:type="dcterms:W3CDTF">2017-07-27T00:25:00Z</dcterms:modified>
</cp:coreProperties>
</file>