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67927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43192" w:rsidP="0081026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3192">
              <w:rPr>
                <w:szCs w:val="28"/>
              </w:rPr>
              <w:t>2</w:t>
            </w:r>
            <w:r w:rsidR="00810266">
              <w:rPr>
                <w:szCs w:val="28"/>
              </w:rPr>
              <w:t>6</w:t>
            </w:r>
            <w:bookmarkStart w:id="0" w:name="_GoBack"/>
            <w:bookmarkEnd w:id="0"/>
            <w:r w:rsidRPr="00543192">
              <w:rPr>
                <w:szCs w:val="28"/>
              </w:rPr>
              <w:t>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3192" w:rsidRPr="00543192">
              <w:rPr>
                <w:szCs w:val="28"/>
              </w:rPr>
              <w:t>466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4319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43192" w:rsidP="0094344A">
            <w:pPr>
              <w:ind w:left="-108"/>
              <w:jc w:val="both"/>
            </w:pPr>
            <w:r w:rsidRPr="00543192">
              <w:t>О Законе Приморского края "</w:t>
            </w:r>
            <w:r w:rsidRPr="00543192">
              <w:rPr>
                <w:szCs w:val="28"/>
              </w:rPr>
              <w:t>О внесении изменения в статью 3 Закона Приморского края "Об обороте земель сельск</w:t>
            </w:r>
            <w:proofErr w:type="gramStart"/>
            <w:r w:rsidRPr="00543192">
              <w:rPr>
                <w:szCs w:val="28"/>
              </w:rPr>
              <w:t>о-</w:t>
            </w:r>
            <w:proofErr w:type="gramEnd"/>
            <w:r w:rsidRPr="00543192">
              <w:rPr>
                <w:szCs w:val="28"/>
              </w:rPr>
              <w:t xml:space="preserve">          хозяйственного назначения на территории Приморского края"</w:t>
            </w:r>
          </w:p>
          <w:p w:rsidR="000B3FB2" w:rsidRPr="00543192" w:rsidRDefault="000B3FB2" w:rsidP="0094344A">
            <w:pPr>
              <w:ind w:left="-108"/>
              <w:jc w:val="both"/>
            </w:pPr>
          </w:p>
        </w:tc>
      </w:tr>
    </w:tbl>
    <w:p w:rsidR="00543192" w:rsidRPr="00543192" w:rsidRDefault="00543192" w:rsidP="00543192">
      <w:pPr>
        <w:ind w:firstLine="709"/>
        <w:jc w:val="both"/>
      </w:pPr>
      <w:r w:rsidRPr="00543192">
        <w:t>Законодательное Собрание Приморского края</w:t>
      </w:r>
    </w:p>
    <w:p w:rsidR="00543192" w:rsidRPr="00543192" w:rsidRDefault="00543192" w:rsidP="00543192">
      <w:pPr>
        <w:ind w:firstLine="851"/>
        <w:jc w:val="both"/>
      </w:pPr>
    </w:p>
    <w:p w:rsidR="00543192" w:rsidRPr="00543192" w:rsidRDefault="00543192" w:rsidP="00543192">
      <w:pPr>
        <w:jc w:val="both"/>
      </w:pPr>
      <w:r w:rsidRPr="00543192">
        <w:t>ПОСТАНОВЛЯЕТ:</w:t>
      </w:r>
    </w:p>
    <w:p w:rsidR="00543192" w:rsidRPr="00543192" w:rsidRDefault="00543192" w:rsidP="00543192">
      <w:pPr>
        <w:ind w:firstLine="851"/>
        <w:jc w:val="both"/>
      </w:pPr>
    </w:p>
    <w:p w:rsidR="00543192" w:rsidRPr="00543192" w:rsidRDefault="00543192" w:rsidP="00543192">
      <w:pPr>
        <w:ind w:firstLine="709"/>
        <w:jc w:val="both"/>
        <w:rPr>
          <w:szCs w:val="28"/>
        </w:rPr>
      </w:pPr>
      <w:r w:rsidRPr="00543192">
        <w:t>1.</w:t>
      </w:r>
      <w:r w:rsidRPr="00543192">
        <w:rPr>
          <w:szCs w:val="28"/>
        </w:rPr>
        <w:t xml:space="preserve">Принять Закон </w:t>
      </w:r>
      <w:r w:rsidRPr="00543192">
        <w:t>Приморского края "</w:t>
      </w:r>
      <w:r w:rsidRPr="00543192">
        <w:rPr>
          <w:szCs w:val="28"/>
        </w:rPr>
        <w:t>О внесении изменения в статью 3 Закона Приморского края "Об обороте земель сельскохозяйственного назначения на территории Приморского края".</w:t>
      </w:r>
    </w:p>
    <w:p w:rsidR="00543192" w:rsidRPr="00543192" w:rsidRDefault="00543192" w:rsidP="00543192">
      <w:pPr>
        <w:jc w:val="both"/>
        <w:rPr>
          <w:szCs w:val="28"/>
        </w:rPr>
      </w:pPr>
      <w:r w:rsidRPr="00543192">
        <w:rPr>
          <w:szCs w:val="28"/>
        </w:rPr>
        <w:t xml:space="preserve"> </w:t>
      </w:r>
    </w:p>
    <w:p w:rsidR="00543192" w:rsidRPr="00543192" w:rsidRDefault="00543192" w:rsidP="00543192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543192">
        <w:t xml:space="preserve">2.Направить указанный Закон Губернатору Приморского края для обнародования. </w:t>
      </w:r>
    </w:p>
    <w:p w:rsidR="00543192" w:rsidRPr="00543192" w:rsidRDefault="00543192" w:rsidP="00543192">
      <w:pPr>
        <w:tabs>
          <w:tab w:val="left" w:pos="708"/>
          <w:tab w:val="center" w:pos="4153"/>
          <w:tab w:val="right" w:pos="8306"/>
        </w:tabs>
        <w:ind w:firstLine="720"/>
      </w:pPr>
    </w:p>
    <w:p w:rsidR="00543192" w:rsidRPr="00543192" w:rsidRDefault="00543192" w:rsidP="00543192">
      <w:pPr>
        <w:tabs>
          <w:tab w:val="left" w:pos="708"/>
          <w:tab w:val="center" w:pos="4153"/>
          <w:tab w:val="right" w:pos="8306"/>
        </w:tabs>
        <w:ind w:firstLine="720"/>
      </w:pPr>
      <w:r w:rsidRPr="00543192">
        <w:t>3.Настоящее постановление вступает в силу со дня его принятия.</w:t>
      </w:r>
    </w:p>
    <w:p w:rsidR="00543192" w:rsidRPr="00543192" w:rsidRDefault="00543192" w:rsidP="00543192">
      <w:pPr>
        <w:jc w:val="both"/>
      </w:pPr>
    </w:p>
    <w:p w:rsidR="00543192" w:rsidRPr="00543192" w:rsidRDefault="00543192" w:rsidP="00543192">
      <w:pPr>
        <w:jc w:val="both"/>
      </w:pPr>
    </w:p>
    <w:p w:rsidR="00543192" w:rsidRPr="00543192" w:rsidRDefault="00543192" w:rsidP="00543192">
      <w:pPr>
        <w:jc w:val="both"/>
      </w:pPr>
    </w:p>
    <w:p w:rsidR="00543192" w:rsidRPr="00543192" w:rsidRDefault="00543192" w:rsidP="00543192">
      <w:pPr>
        <w:jc w:val="both"/>
      </w:pPr>
      <w:r w:rsidRPr="00543192">
        <w:t xml:space="preserve">Председатель </w:t>
      </w:r>
    </w:p>
    <w:p w:rsidR="00543192" w:rsidRPr="00543192" w:rsidRDefault="00543192" w:rsidP="00543192">
      <w:pPr>
        <w:jc w:val="both"/>
      </w:pPr>
      <w:r w:rsidRPr="00543192">
        <w:t xml:space="preserve">Законодательного Собрания </w:t>
      </w:r>
      <w:r w:rsidRPr="00543192">
        <w:tab/>
      </w:r>
      <w:r w:rsidRPr="00543192">
        <w:tab/>
      </w:r>
      <w:r w:rsidRPr="00543192">
        <w:tab/>
      </w:r>
      <w:r w:rsidRPr="00543192">
        <w:tab/>
      </w:r>
      <w:r w:rsidRPr="00543192">
        <w:tab/>
      </w:r>
      <w:r w:rsidRPr="00543192">
        <w:tab/>
        <w:t xml:space="preserve">             А.И. Ролик</w:t>
      </w:r>
    </w:p>
    <w:p w:rsidR="00543192" w:rsidRPr="00543192" w:rsidRDefault="00543192" w:rsidP="00543192">
      <w:pPr>
        <w:shd w:val="clear" w:color="auto" w:fill="FFFFFF"/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F74" w:rsidRDefault="00C65F74">
      <w:r>
        <w:separator/>
      </w:r>
    </w:p>
  </w:endnote>
  <w:endnote w:type="continuationSeparator" w:id="0">
    <w:p w:rsidR="00C65F74" w:rsidRDefault="00C6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F74" w:rsidRDefault="00C65F74">
      <w:r>
        <w:separator/>
      </w:r>
    </w:p>
  </w:footnote>
  <w:footnote w:type="continuationSeparator" w:id="0">
    <w:p w:rsidR="00C65F74" w:rsidRDefault="00C65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31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3192"/>
    <w:rsid w:val="005A6019"/>
    <w:rsid w:val="005E6130"/>
    <w:rsid w:val="00695A4A"/>
    <w:rsid w:val="006D45ED"/>
    <w:rsid w:val="006E650F"/>
    <w:rsid w:val="00726997"/>
    <w:rsid w:val="007B48E7"/>
    <w:rsid w:val="007B5289"/>
    <w:rsid w:val="00810266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51E1"/>
    <w:rsid w:val="00A93332"/>
    <w:rsid w:val="00AE5EE6"/>
    <w:rsid w:val="00BA58C7"/>
    <w:rsid w:val="00C20E8F"/>
    <w:rsid w:val="00C65F74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2017-07-27T06:48:00Z</cp:lastPrinted>
  <dcterms:created xsi:type="dcterms:W3CDTF">2017-07-26T23:50:00Z</dcterms:created>
  <dcterms:modified xsi:type="dcterms:W3CDTF">2017-07-27T06:48:00Z</dcterms:modified>
</cp:coreProperties>
</file>