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2679341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B04DF8" w:rsidP="00761411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04DF8">
              <w:rPr>
                <w:szCs w:val="28"/>
              </w:rPr>
              <w:t>2</w:t>
            </w:r>
            <w:r w:rsidR="00761411">
              <w:rPr>
                <w:szCs w:val="28"/>
              </w:rPr>
              <w:t>6</w:t>
            </w:r>
            <w:bookmarkStart w:id="0" w:name="_GoBack"/>
            <w:bookmarkEnd w:id="0"/>
            <w:r w:rsidRPr="00B04DF8">
              <w:rPr>
                <w:szCs w:val="28"/>
              </w:rPr>
              <w:t>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04DF8" w:rsidRPr="00B04DF8">
              <w:rPr>
                <w:szCs w:val="28"/>
              </w:rPr>
              <w:t>465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04DF8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04DF8" w:rsidP="0094344A">
            <w:pPr>
              <w:ind w:left="-108"/>
              <w:jc w:val="both"/>
            </w:pPr>
            <w:r w:rsidRPr="009E1265">
              <w:rPr>
                <w:szCs w:val="28"/>
              </w:rPr>
              <w:t xml:space="preserve">О проекте </w:t>
            </w:r>
            <w:r>
              <w:rPr>
                <w:szCs w:val="28"/>
              </w:rPr>
              <w:t xml:space="preserve">закона Приморского края "О внесении изменения в статью 3 Закона Приморского края "Об обороте земель </w:t>
            </w:r>
            <w:proofErr w:type="spellStart"/>
            <w:proofErr w:type="gramStart"/>
            <w:r>
              <w:rPr>
                <w:szCs w:val="28"/>
              </w:rPr>
              <w:t>сельскохозяй-ственного</w:t>
            </w:r>
            <w:proofErr w:type="spellEnd"/>
            <w:proofErr w:type="gramEnd"/>
            <w:r>
              <w:rPr>
                <w:szCs w:val="28"/>
              </w:rPr>
              <w:t xml:space="preserve"> назначения на тер-</w:t>
            </w:r>
            <w:proofErr w:type="spellStart"/>
            <w:r>
              <w:rPr>
                <w:szCs w:val="28"/>
              </w:rPr>
              <w:t>ритории</w:t>
            </w:r>
            <w:proofErr w:type="spellEnd"/>
            <w:r>
              <w:rPr>
                <w:szCs w:val="28"/>
              </w:rPr>
              <w:t xml:space="preserve"> Приморского края"</w:t>
            </w:r>
          </w:p>
          <w:p w:rsidR="000B3FB2" w:rsidRPr="00B04DF8" w:rsidRDefault="000B3FB2" w:rsidP="0094344A">
            <w:pPr>
              <w:ind w:left="-108"/>
              <w:jc w:val="both"/>
            </w:pPr>
          </w:p>
        </w:tc>
      </w:tr>
    </w:tbl>
    <w:p w:rsidR="00B04DF8" w:rsidRDefault="00B04DF8" w:rsidP="00B04DF8">
      <w:pPr>
        <w:ind w:firstLine="709"/>
      </w:pPr>
      <w:r>
        <w:t>Законодательное Собрание Приморского края</w:t>
      </w:r>
    </w:p>
    <w:p w:rsidR="00B04DF8" w:rsidRDefault="00B04DF8" w:rsidP="00B04DF8"/>
    <w:p w:rsidR="00B04DF8" w:rsidRDefault="00B04DF8" w:rsidP="00B04DF8">
      <w:r>
        <w:t>ПОСТАНОВЛЯЕТ:</w:t>
      </w:r>
    </w:p>
    <w:p w:rsidR="00B04DF8" w:rsidRDefault="00B04DF8" w:rsidP="00B04DF8"/>
    <w:p w:rsidR="00B04DF8" w:rsidRDefault="00B04DF8" w:rsidP="00B04DF8">
      <w:pPr>
        <w:ind w:firstLine="709"/>
        <w:jc w:val="both"/>
      </w:pPr>
      <w:r>
        <w:t>1.Принять проект закона Приморского края "О внесении изменения в статью 3 Закона Приморского края "Об обороте земель сельскохозяйственного назначения на территории Приморского края" в первом чтении.</w:t>
      </w:r>
    </w:p>
    <w:p w:rsidR="00B04DF8" w:rsidRDefault="00B04DF8" w:rsidP="00B04DF8">
      <w:pPr>
        <w:ind w:firstLine="709"/>
        <w:jc w:val="both"/>
      </w:pPr>
    </w:p>
    <w:p w:rsidR="00B04DF8" w:rsidRDefault="00B04DF8" w:rsidP="00B04DF8">
      <w:pPr>
        <w:ind w:firstLine="709"/>
        <w:jc w:val="both"/>
      </w:pPr>
      <w:r>
        <w:t xml:space="preserve">2.Комитету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</w:t>
      </w:r>
      <w:r w:rsidRPr="00612171">
        <w:t>(</w:t>
      </w:r>
      <w:r>
        <w:t>Зотов</w:t>
      </w:r>
      <w:r w:rsidRPr="00612171">
        <w:t>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04DF8" w:rsidRDefault="00B04DF8" w:rsidP="00B04DF8">
      <w:pPr>
        <w:ind w:firstLine="709"/>
        <w:jc w:val="both"/>
      </w:pPr>
    </w:p>
    <w:p w:rsidR="00B04DF8" w:rsidRDefault="00B04DF8" w:rsidP="00B04DF8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B04DF8" w:rsidRDefault="00B04DF8" w:rsidP="00B04DF8">
      <w:pPr>
        <w:ind w:firstLine="709"/>
        <w:jc w:val="both"/>
      </w:pPr>
    </w:p>
    <w:p w:rsidR="00B04DF8" w:rsidRDefault="00B04DF8" w:rsidP="00B04DF8">
      <w:pPr>
        <w:ind w:firstLine="709"/>
        <w:jc w:val="both"/>
      </w:pPr>
    </w:p>
    <w:p w:rsidR="00B04DF8" w:rsidRDefault="00B04DF8" w:rsidP="00B04DF8">
      <w:pPr>
        <w:ind w:firstLine="709"/>
        <w:jc w:val="both"/>
      </w:pPr>
    </w:p>
    <w:p w:rsidR="00B04DF8" w:rsidRDefault="00B04DF8" w:rsidP="00B04DF8">
      <w:pPr>
        <w:jc w:val="both"/>
      </w:pPr>
      <w:r>
        <w:t xml:space="preserve">Председатель </w:t>
      </w:r>
    </w:p>
    <w:p w:rsidR="00B04DF8" w:rsidRDefault="00B04DF8" w:rsidP="00B04DF8">
      <w:pPr>
        <w:jc w:val="both"/>
      </w:pPr>
      <w:r>
        <w:t>Законодательного Собрания                                                                  А.И. Ролик</w:t>
      </w:r>
    </w:p>
    <w:p w:rsidR="00B04DF8" w:rsidRDefault="00B04DF8" w:rsidP="00B04DF8">
      <w:pPr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5F4B" w:rsidRDefault="000A5F4B">
      <w:r>
        <w:separator/>
      </w:r>
    </w:p>
  </w:endnote>
  <w:endnote w:type="continuationSeparator" w:id="0">
    <w:p w:rsidR="000A5F4B" w:rsidRDefault="000A5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5F4B" w:rsidRDefault="000A5F4B">
      <w:r>
        <w:separator/>
      </w:r>
    </w:p>
  </w:footnote>
  <w:footnote w:type="continuationSeparator" w:id="0">
    <w:p w:rsidR="000A5F4B" w:rsidRDefault="000A5F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04DF8"/>
    <w:rsid w:val="00057575"/>
    <w:rsid w:val="000A5F4B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61411"/>
    <w:rsid w:val="007B48E7"/>
    <w:rsid w:val="007B5289"/>
    <w:rsid w:val="00835A0E"/>
    <w:rsid w:val="0086101D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04DF8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2017-07-27T06:49:00Z</cp:lastPrinted>
  <dcterms:created xsi:type="dcterms:W3CDTF">2017-07-26T23:48:00Z</dcterms:created>
  <dcterms:modified xsi:type="dcterms:W3CDTF">2017-07-27T06:49:00Z</dcterms:modified>
</cp:coreProperties>
</file>