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64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56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5639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5639" w:rsidRPr="00775639">
              <w:rPr>
                <w:szCs w:val="28"/>
              </w:rPr>
              <w:t>442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56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75639" w:rsidRPr="00CA7E54" w:rsidRDefault="00775639" w:rsidP="00775639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Устав Приморского края"</w:t>
            </w:r>
          </w:p>
          <w:p w:rsidR="000B3FB2" w:rsidRPr="00775639" w:rsidRDefault="000B3FB2" w:rsidP="0094344A">
            <w:pPr>
              <w:ind w:left="-108"/>
              <w:jc w:val="both"/>
            </w:pPr>
          </w:p>
        </w:tc>
      </w:tr>
    </w:tbl>
    <w:p w:rsidR="00775639" w:rsidRPr="00F2794F" w:rsidRDefault="00775639" w:rsidP="0077563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75639" w:rsidRPr="00F2794F" w:rsidRDefault="00775639" w:rsidP="0077563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639" w:rsidRPr="00F2794F" w:rsidRDefault="00775639" w:rsidP="007756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75639" w:rsidRPr="00F2794F" w:rsidRDefault="00775639" w:rsidP="0077563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639" w:rsidRDefault="00775639" w:rsidP="007756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Устав Приморского края"</w:t>
      </w:r>
      <w:r>
        <w:rPr>
          <w:szCs w:val="28"/>
        </w:rPr>
        <w:t>.</w:t>
      </w:r>
    </w:p>
    <w:p w:rsidR="00775639" w:rsidRDefault="00775639" w:rsidP="00775639">
      <w:pPr>
        <w:autoSpaceDE w:val="0"/>
        <w:autoSpaceDN w:val="0"/>
        <w:adjustRightInd w:val="0"/>
        <w:jc w:val="both"/>
        <w:rPr>
          <w:szCs w:val="28"/>
        </w:rPr>
      </w:pPr>
    </w:p>
    <w:p w:rsidR="00775639" w:rsidRDefault="00775639" w:rsidP="0077563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75639" w:rsidRDefault="00775639" w:rsidP="00775639">
      <w:pPr>
        <w:jc w:val="both"/>
      </w:pPr>
    </w:p>
    <w:p w:rsidR="00775639" w:rsidRPr="006C285D" w:rsidRDefault="00775639" w:rsidP="00775639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775639" w:rsidRDefault="00775639" w:rsidP="007756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5639" w:rsidRDefault="00775639" w:rsidP="007756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5639" w:rsidRPr="00F2794F" w:rsidRDefault="00775639" w:rsidP="007756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5639" w:rsidRPr="00F2794F" w:rsidRDefault="00775639" w:rsidP="007756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639" w:rsidRDefault="00775639" w:rsidP="0077563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50E" w:rsidRDefault="0010150E">
      <w:r>
        <w:separator/>
      </w:r>
    </w:p>
  </w:endnote>
  <w:endnote w:type="continuationSeparator" w:id="0">
    <w:p w:rsidR="0010150E" w:rsidRDefault="0010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50E" w:rsidRDefault="0010150E">
      <w:r>
        <w:separator/>
      </w:r>
    </w:p>
  </w:footnote>
  <w:footnote w:type="continuationSeparator" w:id="0">
    <w:p w:rsidR="0010150E" w:rsidRDefault="00101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5639"/>
    <w:rsid w:val="00057575"/>
    <w:rsid w:val="000B3FB2"/>
    <w:rsid w:val="000D628E"/>
    <w:rsid w:val="000E5228"/>
    <w:rsid w:val="0010150E"/>
    <w:rsid w:val="00123119"/>
    <w:rsid w:val="00155F7F"/>
    <w:rsid w:val="003325F4"/>
    <w:rsid w:val="00392E21"/>
    <w:rsid w:val="004B69FA"/>
    <w:rsid w:val="004D1A01"/>
    <w:rsid w:val="005010C8"/>
    <w:rsid w:val="005A6019"/>
    <w:rsid w:val="005E6130"/>
    <w:rsid w:val="00695A4A"/>
    <w:rsid w:val="006D45ED"/>
    <w:rsid w:val="006E650F"/>
    <w:rsid w:val="00726997"/>
    <w:rsid w:val="0077563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7563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2017-07-27T00:24:00Z</cp:lastPrinted>
  <dcterms:created xsi:type="dcterms:W3CDTF">2017-07-27T00:21:00Z</dcterms:created>
  <dcterms:modified xsi:type="dcterms:W3CDTF">2017-07-27T00:24:00Z</dcterms:modified>
</cp:coreProperties>
</file>