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61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E77A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E77A1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E77A1" w:rsidRPr="00DE77A1">
              <w:rPr>
                <w:szCs w:val="28"/>
              </w:rPr>
              <w:t>450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E77A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E77A1" w:rsidP="0094344A">
            <w:pPr>
              <w:ind w:left="-108"/>
              <w:jc w:val="both"/>
            </w:pPr>
            <w:r>
              <w:t xml:space="preserve">Об избрании представителей от Законодательного Собрания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 в квалификационной комиссии при адвокатской палате Приморского края</w:t>
            </w:r>
          </w:p>
          <w:p w:rsidR="000B3FB2" w:rsidRPr="00DE77A1" w:rsidRDefault="000B3FB2" w:rsidP="0094344A">
            <w:pPr>
              <w:ind w:left="-108"/>
              <w:jc w:val="both"/>
            </w:pPr>
          </w:p>
        </w:tc>
      </w:tr>
    </w:tbl>
    <w:p w:rsidR="00DE77A1" w:rsidRDefault="00DE77A1" w:rsidP="00DE77A1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В соответствии с Законом Приморского края "О порядке избрания представителей </w:t>
      </w:r>
      <w:r>
        <w:rPr>
          <w:spacing w:val="-4"/>
        </w:rPr>
        <w:t>от Законодательного Собрания Приморского края в квалификационной комиссии при адвокатской палате Приморского края</w:t>
      </w:r>
      <w:r>
        <w:t>" Законодательное Собрание Приморского края</w:t>
      </w:r>
      <w:proofErr w:type="gramEnd"/>
    </w:p>
    <w:p w:rsidR="00DE77A1" w:rsidRDefault="00DE77A1" w:rsidP="00DE77A1">
      <w:pPr>
        <w:pStyle w:val="a3"/>
        <w:tabs>
          <w:tab w:val="clear" w:pos="4153"/>
          <w:tab w:val="clear" w:pos="8306"/>
        </w:tabs>
      </w:pPr>
    </w:p>
    <w:p w:rsidR="00DE77A1" w:rsidRDefault="00DE77A1" w:rsidP="00DE77A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E77A1" w:rsidRDefault="00DE77A1" w:rsidP="00DE77A1">
      <w:pPr>
        <w:pStyle w:val="a3"/>
        <w:tabs>
          <w:tab w:val="clear" w:pos="4153"/>
          <w:tab w:val="clear" w:pos="8306"/>
        </w:tabs>
      </w:pPr>
    </w:p>
    <w:p w:rsidR="00DE77A1" w:rsidRDefault="00DE77A1" w:rsidP="00DE77A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1.Избрать представителями от Законодательного Собрания Приморского края в квалификационной комиссии при адвокатской палате Приморского края:</w:t>
      </w:r>
    </w:p>
    <w:p w:rsidR="00DE77A1" w:rsidRDefault="00DE77A1" w:rsidP="00DE77A1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t>Войцех</w:t>
      </w:r>
      <w:proofErr w:type="spellEnd"/>
      <w:r>
        <w:t xml:space="preserve"> </w:t>
      </w:r>
      <w:proofErr w:type="spellStart"/>
      <w:r>
        <w:t>Ритту</w:t>
      </w:r>
      <w:proofErr w:type="spellEnd"/>
      <w:r>
        <w:t xml:space="preserve"> Владимировну;</w:t>
      </w:r>
    </w:p>
    <w:p w:rsidR="00DE77A1" w:rsidRDefault="00DE77A1" w:rsidP="00DE77A1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t>Марусенко</w:t>
      </w:r>
      <w:proofErr w:type="spellEnd"/>
      <w:r>
        <w:t xml:space="preserve"> Елену Викторовну.</w:t>
      </w:r>
    </w:p>
    <w:p w:rsidR="00DE77A1" w:rsidRDefault="00DE77A1" w:rsidP="00DE77A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E77A1" w:rsidRDefault="00DE77A1" w:rsidP="00DE77A1">
      <w:pPr>
        <w:pStyle w:val="a3"/>
        <w:tabs>
          <w:tab w:val="clear" w:pos="4153"/>
          <w:tab w:val="clear" w:pos="8306"/>
        </w:tabs>
        <w:ind w:firstLine="720"/>
      </w:pPr>
      <w:r>
        <w:t>2.Настоящее постановление вступает в силу со дня его принятия.</w:t>
      </w:r>
    </w:p>
    <w:p w:rsidR="00DE77A1" w:rsidRDefault="00DE77A1" w:rsidP="00DE77A1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</w:p>
    <w:p w:rsidR="00DE77A1" w:rsidRDefault="00DE77A1" w:rsidP="00DE77A1">
      <w:pPr>
        <w:jc w:val="both"/>
      </w:pPr>
    </w:p>
    <w:p w:rsidR="00DE77A1" w:rsidRDefault="00DE77A1" w:rsidP="00DE77A1">
      <w:pPr>
        <w:jc w:val="both"/>
      </w:pPr>
    </w:p>
    <w:p w:rsidR="00DE77A1" w:rsidRDefault="00DE77A1" w:rsidP="00DE77A1">
      <w:pPr>
        <w:jc w:val="both"/>
      </w:pPr>
      <w:r>
        <w:t>Председатель</w:t>
      </w:r>
    </w:p>
    <w:p w:rsidR="00DE77A1" w:rsidRDefault="00DE77A1" w:rsidP="00DE77A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BE1" w:rsidRDefault="00133BE1">
      <w:r>
        <w:separator/>
      </w:r>
    </w:p>
  </w:endnote>
  <w:endnote w:type="continuationSeparator" w:id="0">
    <w:p w:rsidR="00133BE1" w:rsidRDefault="0013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BE1" w:rsidRDefault="00133BE1">
      <w:r>
        <w:separator/>
      </w:r>
    </w:p>
  </w:footnote>
  <w:footnote w:type="continuationSeparator" w:id="0">
    <w:p w:rsidR="00133BE1" w:rsidRDefault="00133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77A1"/>
    <w:rsid w:val="00057575"/>
    <w:rsid w:val="000B3FB2"/>
    <w:rsid w:val="000D628E"/>
    <w:rsid w:val="000E5228"/>
    <w:rsid w:val="00123119"/>
    <w:rsid w:val="00133BE1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77A1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2017-07-27T00:19:00Z</cp:lastPrinted>
  <dcterms:created xsi:type="dcterms:W3CDTF">2017-07-27T00:18:00Z</dcterms:created>
  <dcterms:modified xsi:type="dcterms:W3CDTF">2017-07-27T00:20:00Z</dcterms:modified>
</cp:coreProperties>
</file>