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95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4F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4F96">
              <w:rPr>
                <w:szCs w:val="28"/>
              </w:rPr>
              <w:t>478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4F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4F96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E449E9">
              <w:t xml:space="preserve">"О порядке принятия решений о включении организаций в реестр участников региональных </w:t>
            </w:r>
            <w:proofErr w:type="spellStart"/>
            <w:r w:rsidRPr="00E449E9">
              <w:t>инвести</w:t>
            </w:r>
            <w:r>
              <w:t>-</w:t>
            </w:r>
            <w:r w:rsidRPr="00E449E9">
              <w:t>ционных</w:t>
            </w:r>
            <w:proofErr w:type="spellEnd"/>
            <w:r w:rsidRPr="00E449E9">
              <w:t xml:space="preserve"> проектов и об условиях и порядке внесения изменений в такой реестр в Приморском крае"</w:t>
            </w:r>
            <w:proofErr w:type="gramEnd"/>
          </w:p>
          <w:p w:rsidR="000B3FB2" w:rsidRPr="005C4F96" w:rsidRDefault="000B3FB2" w:rsidP="0094344A">
            <w:pPr>
              <w:ind w:left="-108"/>
              <w:jc w:val="both"/>
            </w:pPr>
          </w:p>
        </w:tc>
      </w:tr>
    </w:tbl>
    <w:p w:rsidR="005C4F96" w:rsidRDefault="005C4F96" w:rsidP="005C4F96">
      <w:pPr>
        <w:ind w:firstLine="709"/>
      </w:pPr>
      <w:r>
        <w:t xml:space="preserve">Законодательное Собрание Приморского края </w:t>
      </w:r>
    </w:p>
    <w:p w:rsidR="005C4F96" w:rsidRDefault="005C4F96" w:rsidP="005C4F96"/>
    <w:p w:rsidR="005C4F96" w:rsidRDefault="005C4F96" w:rsidP="005C4F96">
      <w:r>
        <w:t>ПОСТАНОВЛЯЕТ:</w:t>
      </w:r>
    </w:p>
    <w:p w:rsidR="005C4F96" w:rsidRDefault="005C4F96" w:rsidP="005C4F96"/>
    <w:p w:rsidR="005C4F96" w:rsidRDefault="005C4F96" w:rsidP="005C4F96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074CF6">
        <w:t xml:space="preserve">"О внесении изменений в Закон Приморского края </w:t>
      </w:r>
      <w:r w:rsidRPr="00E449E9"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5C4F96" w:rsidRDefault="005C4F96" w:rsidP="005C4F96">
      <w:pPr>
        <w:ind w:firstLine="709"/>
        <w:jc w:val="both"/>
      </w:pPr>
    </w:p>
    <w:p w:rsidR="005C4F96" w:rsidRDefault="005C4F96" w:rsidP="005C4F96">
      <w:pPr>
        <w:ind w:firstLine="709"/>
        <w:jc w:val="both"/>
      </w:pPr>
      <w:r w:rsidRPr="00EC7324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 xml:space="preserve">й политике и собственности </w:t>
      </w:r>
      <w:r w:rsidRPr="00490BC9">
        <w:t xml:space="preserve">до </w:t>
      </w:r>
      <w:r>
        <w:t>11</w:t>
      </w:r>
      <w:r w:rsidRPr="00490BC9">
        <w:t xml:space="preserve"> </w:t>
      </w:r>
      <w:r>
        <w:t xml:space="preserve">августа 2017 </w:t>
      </w:r>
      <w:r w:rsidRPr="00EC7324">
        <w:t>года.</w:t>
      </w:r>
    </w:p>
    <w:p w:rsidR="005C4F96" w:rsidRDefault="005C4F96" w:rsidP="005C4F96">
      <w:pPr>
        <w:ind w:firstLine="709"/>
        <w:jc w:val="both"/>
      </w:pPr>
    </w:p>
    <w:p w:rsidR="005C4F96" w:rsidRDefault="005C4F96" w:rsidP="005C4F96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490BC9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5C4F96" w:rsidRDefault="005C4F96" w:rsidP="005C4F96">
      <w:pPr>
        <w:jc w:val="both"/>
      </w:pPr>
    </w:p>
    <w:p w:rsidR="005C4F96" w:rsidRDefault="005C4F96" w:rsidP="005C4F9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C4F96" w:rsidRDefault="005C4F96" w:rsidP="005C4F96">
      <w:pPr>
        <w:ind w:firstLine="709"/>
        <w:jc w:val="both"/>
      </w:pPr>
    </w:p>
    <w:p w:rsidR="005C4F96" w:rsidRDefault="005C4F96" w:rsidP="005C4F96">
      <w:pPr>
        <w:ind w:firstLine="709"/>
        <w:jc w:val="both"/>
      </w:pPr>
    </w:p>
    <w:p w:rsidR="005C4F96" w:rsidRDefault="005C4F96" w:rsidP="005C4F96">
      <w:pPr>
        <w:ind w:firstLine="709"/>
        <w:jc w:val="both"/>
      </w:pPr>
    </w:p>
    <w:p w:rsidR="005C4F96" w:rsidRDefault="005C4F96" w:rsidP="005C4F96">
      <w:pPr>
        <w:jc w:val="both"/>
      </w:pPr>
      <w:r>
        <w:t>Председатель</w:t>
      </w:r>
    </w:p>
    <w:p w:rsidR="00931FD6" w:rsidRDefault="005C4F96" w:rsidP="005C4F9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2CA" w:rsidRDefault="00C952CA">
      <w:r>
        <w:separator/>
      </w:r>
    </w:p>
  </w:endnote>
  <w:endnote w:type="continuationSeparator" w:id="0">
    <w:p w:rsidR="00C952CA" w:rsidRDefault="00C9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2CA" w:rsidRDefault="00C952CA">
      <w:r>
        <w:separator/>
      </w:r>
    </w:p>
  </w:footnote>
  <w:footnote w:type="continuationSeparator" w:id="0">
    <w:p w:rsidR="00C952CA" w:rsidRDefault="00C95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F9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4F96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52C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2017-07-26T05:49:00Z</cp:lastPrinted>
  <dcterms:created xsi:type="dcterms:W3CDTF">2017-07-26T05:49:00Z</dcterms:created>
  <dcterms:modified xsi:type="dcterms:W3CDTF">2017-07-26T05:50:00Z</dcterms:modified>
</cp:coreProperties>
</file>