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6578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F1F3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F1F37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F1F37" w:rsidRPr="00FF1F37">
              <w:rPr>
                <w:szCs w:val="28"/>
              </w:rPr>
              <w:t>479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F1F3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F1F37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>енений в   Закон Приморского края "О пожарной безопасности в Приморском крае"</w:t>
            </w:r>
          </w:p>
          <w:p w:rsidR="000B3FB2" w:rsidRPr="00FF1F37" w:rsidRDefault="000B3FB2" w:rsidP="0094344A">
            <w:pPr>
              <w:ind w:left="-108"/>
              <w:jc w:val="both"/>
            </w:pPr>
          </w:p>
        </w:tc>
      </w:tr>
    </w:tbl>
    <w:p w:rsidR="00FF1F37" w:rsidRDefault="00FF1F37" w:rsidP="00FF1F3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F1F37" w:rsidRDefault="00FF1F37" w:rsidP="00FF1F37">
      <w:pPr>
        <w:pStyle w:val="a3"/>
        <w:tabs>
          <w:tab w:val="clear" w:pos="4153"/>
          <w:tab w:val="clear" w:pos="8306"/>
        </w:tabs>
      </w:pPr>
    </w:p>
    <w:p w:rsidR="00FF1F37" w:rsidRDefault="00FF1F37" w:rsidP="00FF1F3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F1F37" w:rsidRDefault="00FF1F37" w:rsidP="00FF1F37"/>
    <w:p w:rsidR="00FF1F37" w:rsidRDefault="00FF1F37" w:rsidP="00FF1F37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Закон Приморского края "О пожарной безопасности в Приморском крае" </w:t>
      </w:r>
      <w:r>
        <w:t xml:space="preserve">в первом чтении. </w:t>
      </w:r>
    </w:p>
    <w:p w:rsidR="00FF1F37" w:rsidRDefault="00FF1F37" w:rsidP="00FF1F37">
      <w:pPr>
        <w:ind w:firstLine="720"/>
        <w:jc w:val="both"/>
      </w:pPr>
    </w:p>
    <w:p w:rsidR="00FF1F37" w:rsidRDefault="00FF1F37" w:rsidP="00FF1F37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9 августа 2017 года.</w:t>
      </w:r>
    </w:p>
    <w:p w:rsidR="00FF1F37" w:rsidRDefault="00FF1F37" w:rsidP="00FF1F37">
      <w:pPr>
        <w:pStyle w:val="a3"/>
        <w:tabs>
          <w:tab w:val="left" w:pos="840"/>
        </w:tabs>
        <w:ind w:firstLine="709"/>
        <w:jc w:val="both"/>
      </w:pPr>
    </w:p>
    <w:p w:rsidR="00FF1F37" w:rsidRDefault="00FF1F37" w:rsidP="00FF1F37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F1F37" w:rsidRDefault="00FF1F37" w:rsidP="00FF1F37">
      <w:pPr>
        <w:ind w:firstLine="709"/>
        <w:jc w:val="both"/>
      </w:pPr>
    </w:p>
    <w:p w:rsidR="00FF1F37" w:rsidRDefault="00FF1F37" w:rsidP="00FF1F37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FF1F37" w:rsidRDefault="00FF1F37" w:rsidP="00FF1F3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F1F37" w:rsidRDefault="00FF1F37" w:rsidP="00FF1F3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F1F37" w:rsidRDefault="00FF1F37" w:rsidP="00FF1F3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F1F37" w:rsidRDefault="00FF1F37" w:rsidP="00FF1F3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F1F37" w:rsidRDefault="00FF1F37" w:rsidP="00FF1F3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39F" w:rsidRDefault="00EB539F">
      <w:r>
        <w:separator/>
      </w:r>
    </w:p>
  </w:endnote>
  <w:endnote w:type="continuationSeparator" w:id="0">
    <w:p w:rsidR="00EB539F" w:rsidRDefault="00EB5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39F" w:rsidRDefault="00EB539F">
      <w:r>
        <w:separator/>
      </w:r>
    </w:p>
  </w:footnote>
  <w:footnote w:type="continuationSeparator" w:id="0">
    <w:p w:rsidR="00EB539F" w:rsidRDefault="00EB53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1F3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B539F"/>
    <w:rsid w:val="00EF502B"/>
    <w:rsid w:val="00F75CDD"/>
    <w:rsid w:val="00FF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F1F3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2017-07-27T00:47:00Z</cp:lastPrinted>
  <dcterms:created xsi:type="dcterms:W3CDTF">2017-07-27T00:46:00Z</dcterms:created>
  <dcterms:modified xsi:type="dcterms:W3CDTF">2017-07-27T00:47:00Z</dcterms:modified>
</cp:coreProperties>
</file>