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58333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13D1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13D19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13D19" w:rsidRPr="00513D19">
              <w:rPr>
                <w:szCs w:val="28"/>
              </w:rPr>
              <w:t>481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13D1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13D19" w:rsidP="0094344A">
            <w:pPr>
              <w:ind w:left="-108"/>
              <w:jc w:val="both"/>
            </w:pPr>
            <w:proofErr w:type="gramStart"/>
            <w:r w:rsidRPr="00513D19">
              <w:t>О проекте закона Приморского края "</w:t>
            </w:r>
            <w:r w:rsidRPr="00513D19">
              <w:rPr>
                <w:szCs w:val="28"/>
              </w:rPr>
              <w:t>О внесении изменений в статью 12 Закона Приморского края "О законодательной деятель</w:t>
            </w:r>
            <w:r>
              <w:rPr>
                <w:szCs w:val="28"/>
              </w:rPr>
              <w:t>-</w:t>
            </w:r>
            <w:proofErr w:type="spellStart"/>
            <w:r w:rsidRPr="00513D19">
              <w:rPr>
                <w:szCs w:val="28"/>
              </w:rPr>
              <w:t>ности</w:t>
            </w:r>
            <w:proofErr w:type="spellEnd"/>
            <w:r w:rsidRPr="00513D19">
              <w:rPr>
                <w:szCs w:val="28"/>
              </w:rPr>
              <w:t xml:space="preserve"> в Приморском крае</w:t>
            </w:r>
            <w:r w:rsidRPr="00513D19">
              <w:t>"</w:t>
            </w:r>
            <w:proofErr w:type="gramEnd"/>
          </w:p>
          <w:p w:rsidR="000B3FB2" w:rsidRPr="00513D19" w:rsidRDefault="000B3FB2" w:rsidP="0094344A">
            <w:pPr>
              <w:ind w:left="-108"/>
              <w:jc w:val="both"/>
            </w:pPr>
          </w:p>
        </w:tc>
      </w:tr>
    </w:tbl>
    <w:p w:rsidR="00513D19" w:rsidRPr="00513D19" w:rsidRDefault="00513D19" w:rsidP="00513D19">
      <w:pPr>
        <w:ind w:firstLine="709"/>
      </w:pPr>
      <w:r w:rsidRPr="00513D19">
        <w:t xml:space="preserve">Законодательное Собрание Приморского края </w:t>
      </w:r>
    </w:p>
    <w:p w:rsidR="00513D19" w:rsidRPr="00513D19" w:rsidRDefault="00513D19" w:rsidP="00513D19"/>
    <w:p w:rsidR="00513D19" w:rsidRPr="00513D19" w:rsidRDefault="00513D19" w:rsidP="00513D19">
      <w:r w:rsidRPr="00513D19">
        <w:t>ПОСТАНОВЛЯЕТ:</w:t>
      </w:r>
    </w:p>
    <w:p w:rsidR="00513D19" w:rsidRPr="00513D19" w:rsidRDefault="00513D19" w:rsidP="00513D19"/>
    <w:p w:rsidR="00513D19" w:rsidRPr="00513D19" w:rsidRDefault="00513D19" w:rsidP="00513D19">
      <w:pPr>
        <w:ind w:firstLine="709"/>
        <w:jc w:val="both"/>
      </w:pPr>
      <w:r w:rsidRPr="00513D19">
        <w:t xml:space="preserve">1.Принять проект закона Приморского края "О внесении изменений </w:t>
      </w:r>
      <w:r w:rsidRPr="00513D19">
        <w:br/>
        <w:t xml:space="preserve">в статью 12 Закона Приморского края "О законодательной деятельности </w:t>
      </w:r>
      <w:r w:rsidRPr="00513D19">
        <w:br/>
        <w:t>в Приморском крае" в первом чтении.</w:t>
      </w:r>
    </w:p>
    <w:p w:rsidR="00513D19" w:rsidRPr="00513D19" w:rsidRDefault="00513D19" w:rsidP="00513D19">
      <w:pPr>
        <w:ind w:firstLine="709"/>
        <w:jc w:val="both"/>
      </w:pPr>
    </w:p>
    <w:p w:rsidR="00513D19" w:rsidRPr="00513D19" w:rsidRDefault="00513D19" w:rsidP="00513D19">
      <w:pPr>
        <w:ind w:firstLine="709"/>
        <w:jc w:val="both"/>
      </w:pPr>
      <w:r w:rsidRPr="00513D19">
        <w:t>2.Установить, что поправки к указанному законопроекту направляются в комитет Законодательного Собрания по регламенту, депутатской этике и организации работы Законодательного Собрания до 11 августа 2017 года.</w:t>
      </w:r>
    </w:p>
    <w:p w:rsidR="00513D19" w:rsidRPr="00513D19" w:rsidRDefault="00513D19" w:rsidP="00513D19">
      <w:pPr>
        <w:ind w:firstLine="709"/>
        <w:jc w:val="both"/>
      </w:pPr>
    </w:p>
    <w:p w:rsidR="00513D19" w:rsidRPr="00513D19" w:rsidRDefault="00513D19" w:rsidP="00513D19">
      <w:pPr>
        <w:ind w:firstLine="709"/>
        <w:jc w:val="both"/>
      </w:pPr>
      <w:r w:rsidRPr="00513D19">
        <w:t>3.Комитету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13D19" w:rsidRPr="00513D19" w:rsidRDefault="00513D19" w:rsidP="00513D19">
      <w:pPr>
        <w:ind w:firstLine="709"/>
        <w:jc w:val="both"/>
      </w:pPr>
    </w:p>
    <w:p w:rsidR="00513D19" w:rsidRPr="00513D19" w:rsidRDefault="00513D19" w:rsidP="00513D19">
      <w:pPr>
        <w:jc w:val="both"/>
      </w:pPr>
      <w:r w:rsidRPr="00513D19">
        <w:tab/>
        <w:t>4.Настоящее постановление вступает в силу со дня его принятия.</w:t>
      </w:r>
    </w:p>
    <w:p w:rsidR="00513D19" w:rsidRPr="00513D19" w:rsidRDefault="00513D19" w:rsidP="00513D19">
      <w:pPr>
        <w:jc w:val="both"/>
      </w:pPr>
      <w:bookmarkStart w:id="0" w:name="_GoBack"/>
      <w:bookmarkEnd w:id="0"/>
    </w:p>
    <w:p w:rsidR="00513D19" w:rsidRPr="00513D19" w:rsidRDefault="00513D19" w:rsidP="00513D19">
      <w:pPr>
        <w:jc w:val="both"/>
      </w:pPr>
    </w:p>
    <w:p w:rsidR="00513D19" w:rsidRPr="00513D19" w:rsidRDefault="00513D19" w:rsidP="00513D19">
      <w:pPr>
        <w:jc w:val="both"/>
      </w:pPr>
    </w:p>
    <w:p w:rsidR="00513D19" w:rsidRPr="00513D19" w:rsidRDefault="00513D19" w:rsidP="00513D19">
      <w:pPr>
        <w:jc w:val="both"/>
      </w:pPr>
      <w:r w:rsidRPr="00513D19">
        <w:t>Председатель</w:t>
      </w:r>
    </w:p>
    <w:p w:rsidR="00513D19" w:rsidRPr="00513D19" w:rsidRDefault="00513D19" w:rsidP="00513D19">
      <w:pPr>
        <w:jc w:val="both"/>
      </w:pPr>
      <w:r w:rsidRPr="00513D19">
        <w:t xml:space="preserve">Законодательного Собрания </w:t>
      </w:r>
      <w:r w:rsidRPr="00513D19">
        <w:tab/>
      </w:r>
      <w:r w:rsidRPr="00513D19">
        <w:tab/>
      </w:r>
      <w:r w:rsidRPr="00513D19">
        <w:tab/>
      </w:r>
      <w:r w:rsidRPr="00513D19">
        <w:tab/>
      </w:r>
      <w:r w:rsidRPr="00513D19">
        <w:tab/>
      </w:r>
      <w:r w:rsidRPr="00513D19">
        <w:tab/>
        <w:t xml:space="preserve">             А.И. Ролик</w:t>
      </w:r>
    </w:p>
    <w:p w:rsidR="00513D19" w:rsidRPr="00513D19" w:rsidRDefault="00513D19" w:rsidP="00513D19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6144" w:rsidRDefault="00716144">
      <w:r>
        <w:separator/>
      </w:r>
    </w:p>
  </w:endnote>
  <w:endnote w:type="continuationSeparator" w:id="0">
    <w:p w:rsidR="00716144" w:rsidRDefault="00716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6144" w:rsidRDefault="00716144">
      <w:r>
        <w:separator/>
      </w:r>
    </w:p>
  </w:footnote>
  <w:footnote w:type="continuationSeparator" w:id="0">
    <w:p w:rsidR="00716144" w:rsidRDefault="007161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3D1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13D19"/>
    <w:rsid w:val="005A6019"/>
    <w:rsid w:val="005E6130"/>
    <w:rsid w:val="00695A4A"/>
    <w:rsid w:val="006D45ED"/>
    <w:rsid w:val="006E650F"/>
    <w:rsid w:val="00716144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2017-07-26T04:08:00Z</cp:lastPrinted>
  <dcterms:created xsi:type="dcterms:W3CDTF">2017-07-26T04:07:00Z</dcterms:created>
  <dcterms:modified xsi:type="dcterms:W3CDTF">2017-07-26T04:08:00Z</dcterms:modified>
</cp:coreProperties>
</file>