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37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5D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5D8F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5D8F" w:rsidRPr="00E75D8F">
              <w:rPr>
                <w:szCs w:val="28"/>
              </w:rPr>
              <w:t>484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23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23A1" w:rsidP="0094344A">
            <w:pPr>
              <w:ind w:left="-108"/>
              <w:jc w:val="both"/>
            </w:pPr>
            <w:proofErr w:type="gramStart"/>
            <w:r w:rsidRPr="00D734D6">
              <w:t xml:space="preserve">О </w:t>
            </w:r>
            <w:r>
              <w:t xml:space="preserve">законодательной инициативе Законодательного собрания Ленинградской области по </w:t>
            </w:r>
            <w:proofErr w:type="spellStart"/>
            <w:r>
              <w:t>внесе</w:t>
            </w:r>
            <w:r>
              <w:t>-</w:t>
            </w:r>
            <w:r>
              <w:t>нию</w:t>
            </w:r>
            <w:proofErr w:type="spellEnd"/>
            <w:r>
              <w:t xml:space="preserve"> в Государственную Думу Федерального Собрания Россий</w:t>
            </w:r>
            <w:r>
              <w:t>-</w:t>
            </w:r>
            <w:proofErr w:type="spellStart"/>
            <w:r>
              <w:t>ской</w:t>
            </w:r>
            <w:proofErr w:type="spellEnd"/>
            <w:r>
              <w:t xml:space="preserve"> Федерации проекта </w:t>
            </w:r>
            <w:proofErr w:type="spellStart"/>
            <w:r>
              <w:t>феде</w:t>
            </w:r>
            <w:r>
              <w:t>-</w:t>
            </w:r>
            <w:r>
              <w:t>рального</w:t>
            </w:r>
            <w:proofErr w:type="spellEnd"/>
            <w:r>
              <w:t xml:space="preserve"> закона "О внесении изменений в статьи 257 и 258 части первой Гражданского кодекса Российской Федерации в связи с принятием Федерального закона "О внесении изменений в отдельные законодательные акты Российской Федерации"</w:t>
            </w:r>
            <w:proofErr w:type="gramEnd"/>
          </w:p>
          <w:p w:rsidR="000B3FB2" w:rsidRPr="004523A1" w:rsidRDefault="000B3FB2" w:rsidP="0094344A">
            <w:pPr>
              <w:ind w:left="-108"/>
              <w:jc w:val="both"/>
            </w:pPr>
          </w:p>
        </w:tc>
      </w:tr>
    </w:tbl>
    <w:p w:rsidR="004523A1" w:rsidRDefault="004523A1" w:rsidP="004523A1">
      <w:pPr>
        <w:ind w:firstLine="709"/>
        <w:jc w:val="both"/>
      </w:pPr>
      <w:proofErr w:type="gramStart"/>
      <w:r>
        <w:t>Рассмотрев и обсудив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в связи с принятием Федерального закона "О внесении изменений в отдельные законодательные акты Российской Федерации", Законодательное Собрание Приморского края</w:t>
      </w:r>
      <w:proofErr w:type="gramEnd"/>
    </w:p>
    <w:p w:rsidR="004523A1" w:rsidRDefault="004523A1" w:rsidP="004523A1"/>
    <w:p w:rsidR="004523A1" w:rsidRDefault="004523A1" w:rsidP="004523A1">
      <w:r>
        <w:t>ПОСТАНОВЛЯЕТ:</w:t>
      </w:r>
    </w:p>
    <w:p w:rsidR="004523A1" w:rsidRDefault="004523A1" w:rsidP="004523A1"/>
    <w:p w:rsidR="004523A1" w:rsidRDefault="004523A1" w:rsidP="004523A1">
      <w:pPr>
        <w:ind w:firstLine="709"/>
        <w:jc w:val="both"/>
      </w:pPr>
      <w:proofErr w:type="gramStart"/>
      <w:r>
        <w:t>1.Поддержать законодательную инициативу</w:t>
      </w:r>
      <w:r w:rsidRPr="00296087">
        <w:t xml:space="preserve"> </w:t>
      </w:r>
      <w:r>
        <w:t>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в связи с принятием Федерального закона "О внесении изменений в отдельные законодательные акты Российской Федерации".</w:t>
      </w:r>
      <w:proofErr w:type="gramEnd"/>
    </w:p>
    <w:p w:rsidR="004523A1" w:rsidRDefault="004523A1" w:rsidP="004523A1">
      <w:pPr>
        <w:jc w:val="both"/>
      </w:pPr>
    </w:p>
    <w:p w:rsidR="004523A1" w:rsidRDefault="004523A1" w:rsidP="004523A1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 Законодательное собрание Ленинградской области.</w:t>
      </w:r>
    </w:p>
    <w:p w:rsidR="004523A1" w:rsidRDefault="004523A1" w:rsidP="004523A1">
      <w:pPr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4523A1" w:rsidRDefault="004523A1" w:rsidP="004523A1">
      <w:bookmarkStart w:id="0" w:name="_GoBack"/>
      <w:bookmarkEnd w:id="0"/>
    </w:p>
    <w:p w:rsidR="004523A1" w:rsidRDefault="004523A1" w:rsidP="004523A1"/>
    <w:p w:rsidR="004523A1" w:rsidRDefault="004523A1" w:rsidP="004523A1"/>
    <w:p w:rsidR="004523A1" w:rsidRDefault="004523A1" w:rsidP="004523A1">
      <w:r>
        <w:t>Председатель</w:t>
      </w:r>
    </w:p>
    <w:p w:rsidR="004523A1" w:rsidRDefault="004523A1" w:rsidP="004523A1"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523A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F6E" w:rsidRDefault="00C35F6E">
      <w:r>
        <w:separator/>
      </w:r>
    </w:p>
  </w:endnote>
  <w:endnote w:type="continuationSeparator" w:id="0">
    <w:p w:rsidR="00C35F6E" w:rsidRDefault="00C3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F6E" w:rsidRDefault="00C35F6E">
      <w:r>
        <w:separator/>
      </w:r>
    </w:p>
  </w:footnote>
  <w:footnote w:type="continuationSeparator" w:id="0">
    <w:p w:rsidR="00C35F6E" w:rsidRDefault="00C35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3A1" w:rsidRDefault="004523A1" w:rsidP="004523A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D8F"/>
    <w:rsid w:val="00057575"/>
    <w:rsid w:val="000B3FB2"/>
    <w:rsid w:val="000D628E"/>
    <w:rsid w:val="000E5228"/>
    <w:rsid w:val="00123119"/>
    <w:rsid w:val="00155F7F"/>
    <w:rsid w:val="003325F4"/>
    <w:rsid w:val="00392E21"/>
    <w:rsid w:val="004523A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5F6E"/>
    <w:rsid w:val="00CA7E54"/>
    <w:rsid w:val="00CE19DF"/>
    <w:rsid w:val="00D02716"/>
    <w:rsid w:val="00DF01B2"/>
    <w:rsid w:val="00E75D8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523A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2017-07-26T23:38:00Z</cp:lastPrinted>
  <dcterms:created xsi:type="dcterms:W3CDTF">2017-07-26T23:29:00Z</dcterms:created>
  <dcterms:modified xsi:type="dcterms:W3CDTF">2017-07-26T23:39:00Z</dcterms:modified>
</cp:coreProperties>
</file>