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901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5E6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5E61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5E61" w:rsidRPr="008E5E61">
              <w:rPr>
                <w:szCs w:val="28"/>
              </w:rPr>
              <w:t>467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E5E6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5E61" w:rsidP="0094344A">
            <w:pPr>
              <w:ind w:left="-108"/>
              <w:jc w:val="both"/>
            </w:pPr>
            <w:r w:rsidRPr="008E5E61">
              <w:t xml:space="preserve">О проекте закона Приморского края </w:t>
            </w:r>
            <w:r w:rsidRPr="008E5E61"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8E5E61">
              <w:rPr>
                <w:szCs w:val="28"/>
              </w:rPr>
              <w:t xml:space="preserve">"О защите населения и территории </w:t>
            </w:r>
            <w:proofErr w:type="spellStart"/>
            <w:proofErr w:type="gramStart"/>
            <w:r w:rsidRPr="008E5E61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8E5E61">
              <w:rPr>
                <w:szCs w:val="28"/>
              </w:rPr>
              <w:t>ского</w:t>
            </w:r>
            <w:proofErr w:type="spellEnd"/>
            <w:proofErr w:type="gramEnd"/>
            <w:r w:rsidRPr="008E5E61">
              <w:rPr>
                <w:szCs w:val="28"/>
              </w:rPr>
              <w:t xml:space="preserve"> края от чрезвычайных ситуаций природного и </w:t>
            </w:r>
            <w:proofErr w:type="spellStart"/>
            <w:r w:rsidRPr="008E5E61">
              <w:rPr>
                <w:szCs w:val="28"/>
              </w:rPr>
              <w:t>техноген</w:t>
            </w:r>
            <w:r>
              <w:rPr>
                <w:szCs w:val="28"/>
              </w:rPr>
              <w:t>-</w:t>
            </w:r>
            <w:r w:rsidRPr="008E5E61">
              <w:rPr>
                <w:szCs w:val="28"/>
              </w:rPr>
              <w:t>ного</w:t>
            </w:r>
            <w:proofErr w:type="spellEnd"/>
            <w:r w:rsidRPr="008E5E61">
              <w:rPr>
                <w:szCs w:val="28"/>
              </w:rPr>
              <w:t xml:space="preserve"> характера"</w:t>
            </w:r>
          </w:p>
          <w:p w:rsidR="000B3FB2" w:rsidRPr="008E5E61" w:rsidRDefault="000B3FB2" w:rsidP="0094344A">
            <w:pPr>
              <w:ind w:left="-108"/>
              <w:jc w:val="both"/>
            </w:pPr>
          </w:p>
        </w:tc>
      </w:tr>
    </w:tbl>
    <w:p w:rsidR="008E5E61" w:rsidRPr="008E5E61" w:rsidRDefault="008E5E61" w:rsidP="008E5E61">
      <w:pPr>
        <w:ind w:firstLine="720"/>
        <w:jc w:val="both"/>
      </w:pPr>
      <w:r w:rsidRPr="008E5E61">
        <w:t xml:space="preserve">Законодательное Собрание Приморского края </w:t>
      </w:r>
    </w:p>
    <w:p w:rsidR="008E5E61" w:rsidRPr="008E5E61" w:rsidRDefault="008E5E61" w:rsidP="008E5E61"/>
    <w:p w:rsidR="008E5E61" w:rsidRPr="008E5E61" w:rsidRDefault="008E5E61" w:rsidP="008E5E61">
      <w:r w:rsidRPr="008E5E61">
        <w:t>ПОСТАНОВЛЯЕТ:</w:t>
      </w:r>
    </w:p>
    <w:p w:rsidR="008E5E61" w:rsidRPr="008E5E61" w:rsidRDefault="008E5E61" w:rsidP="008E5E61"/>
    <w:p w:rsidR="008E5E61" w:rsidRPr="008E5E61" w:rsidRDefault="008E5E61" w:rsidP="008E5E61">
      <w:pPr>
        <w:ind w:right="-144" w:firstLine="720"/>
        <w:jc w:val="both"/>
      </w:pPr>
      <w:r w:rsidRPr="008E5E61">
        <w:t xml:space="preserve">1.Принять проект закона Приморского края </w:t>
      </w:r>
      <w:r w:rsidRPr="008E5E61">
        <w:rPr>
          <w:szCs w:val="28"/>
        </w:rPr>
        <w:t>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</w:r>
      <w:r w:rsidRPr="008E5E61">
        <w:t xml:space="preserve"> в первом чтении.</w:t>
      </w:r>
    </w:p>
    <w:p w:rsidR="008E5E61" w:rsidRPr="008E5E61" w:rsidRDefault="008E5E61" w:rsidP="008E5E61">
      <w:pPr>
        <w:ind w:right="-144" w:firstLine="720"/>
        <w:jc w:val="both"/>
      </w:pPr>
    </w:p>
    <w:p w:rsidR="008E5E61" w:rsidRPr="008E5E61" w:rsidRDefault="008E5E61" w:rsidP="008E5E61">
      <w:pPr>
        <w:ind w:firstLine="720"/>
        <w:jc w:val="both"/>
      </w:pPr>
      <w:r w:rsidRPr="008E5E61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августа 2017 года.</w:t>
      </w:r>
    </w:p>
    <w:p w:rsidR="008E5E61" w:rsidRPr="008E5E61" w:rsidRDefault="008E5E61" w:rsidP="008E5E61">
      <w:pPr>
        <w:ind w:firstLine="720"/>
        <w:jc w:val="both"/>
      </w:pPr>
    </w:p>
    <w:p w:rsidR="008E5E61" w:rsidRPr="008E5E61" w:rsidRDefault="008E5E61" w:rsidP="008E5E61">
      <w:pPr>
        <w:ind w:firstLine="720"/>
        <w:jc w:val="both"/>
      </w:pPr>
      <w:r w:rsidRPr="008E5E61">
        <w:t>3.Комитету Законодательного Собрания по региональной политике и законности (</w:t>
      </w:r>
      <w:proofErr w:type="spellStart"/>
      <w:r w:rsidRPr="008E5E61">
        <w:t>Текиев</w:t>
      </w:r>
      <w:proofErr w:type="spellEnd"/>
      <w:r w:rsidRPr="008E5E61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E5E61" w:rsidRPr="008E5E61" w:rsidRDefault="008E5E61" w:rsidP="008E5E61">
      <w:pPr>
        <w:jc w:val="both"/>
      </w:pPr>
    </w:p>
    <w:p w:rsidR="008E5E61" w:rsidRPr="008E5E61" w:rsidRDefault="008E5E61" w:rsidP="008E5E61">
      <w:pPr>
        <w:ind w:firstLine="709"/>
        <w:jc w:val="both"/>
        <w:rPr>
          <w:szCs w:val="28"/>
        </w:rPr>
      </w:pPr>
      <w:r w:rsidRPr="008E5E61">
        <w:t>4.Настоящее постановление вступает в силу со дня его принятия.</w:t>
      </w:r>
    </w:p>
    <w:p w:rsidR="008E5E61" w:rsidRPr="008E5E61" w:rsidRDefault="008E5E61" w:rsidP="008E5E61">
      <w:pPr>
        <w:jc w:val="both"/>
      </w:pPr>
      <w:bookmarkStart w:id="0" w:name="_GoBack"/>
      <w:bookmarkEnd w:id="0"/>
    </w:p>
    <w:p w:rsidR="008E5E61" w:rsidRPr="008E5E61" w:rsidRDefault="008E5E61" w:rsidP="008E5E61">
      <w:pPr>
        <w:jc w:val="both"/>
      </w:pPr>
    </w:p>
    <w:p w:rsidR="008E5E61" w:rsidRPr="008E5E61" w:rsidRDefault="008E5E61" w:rsidP="008E5E61">
      <w:pPr>
        <w:jc w:val="both"/>
      </w:pPr>
    </w:p>
    <w:p w:rsidR="008E5E61" w:rsidRPr="008E5E61" w:rsidRDefault="008E5E61" w:rsidP="008E5E61">
      <w:pPr>
        <w:jc w:val="both"/>
      </w:pPr>
      <w:r w:rsidRPr="008E5E61">
        <w:t>Председатель</w:t>
      </w:r>
    </w:p>
    <w:p w:rsidR="008E5E61" w:rsidRPr="008E5E61" w:rsidRDefault="008E5E61" w:rsidP="008E5E61">
      <w:pPr>
        <w:jc w:val="both"/>
      </w:pPr>
      <w:r w:rsidRPr="008E5E61">
        <w:t xml:space="preserve">Законодательного Собрания </w:t>
      </w:r>
      <w:r w:rsidRPr="008E5E61">
        <w:tab/>
      </w:r>
      <w:r w:rsidRPr="008E5E61">
        <w:tab/>
      </w:r>
      <w:r w:rsidRPr="008E5E61">
        <w:tab/>
      </w:r>
      <w:r w:rsidRPr="008E5E61">
        <w:tab/>
      </w:r>
      <w:r w:rsidRPr="008E5E61">
        <w:tab/>
      </w:r>
      <w:r w:rsidRPr="008E5E61">
        <w:tab/>
      </w:r>
      <w:r w:rsidRPr="008E5E61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5B9" w:rsidRDefault="008935B9">
      <w:r>
        <w:separator/>
      </w:r>
    </w:p>
  </w:endnote>
  <w:endnote w:type="continuationSeparator" w:id="0">
    <w:p w:rsidR="008935B9" w:rsidRDefault="00893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5B9" w:rsidRDefault="008935B9">
      <w:r>
        <w:separator/>
      </w:r>
    </w:p>
  </w:footnote>
  <w:footnote w:type="continuationSeparator" w:id="0">
    <w:p w:rsidR="008935B9" w:rsidRDefault="00893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E6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35B9"/>
    <w:rsid w:val="008E5E6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2017-07-26T05:59:00Z</cp:lastPrinted>
  <dcterms:created xsi:type="dcterms:W3CDTF">2017-07-26T05:58:00Z</dcterms:created>
  <dcterms:modified xsi:type="dcterms:W3CDTF">2017-07-26T05:59:00Z</dcterms:modified>
</cp:coreProperties>
</file>