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87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3F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3F60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3F60">
              <w:rPr>
                <w:szCs w:val="28"/>
              </w:rPr>
              <w:t>491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3F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3F60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</w:t>
            </w:r>
            <w:r w:rsidRPr="00DD781F">
              <w:t>О внесении изменений</w:t>
            </w:r>
            <w:r>
              <w:t xml:space="preserve"> в Закон Приморского края "</w:t>
            </w:r>
            <w:r w:rsidRPr="00DD781F">
              <w:t xml:space="preserve">О поддержке организаций, </w:t>
            </w:r>
            <w:proofErr w:type="spellStart"/>
            <w:r w:rsidRPr="00DD781F">
              <w:t>оказы</w:t>
            </w:r>
            <w:r>
              <w:t>-</w:t>
            </w:r>
            <w:r w:rsidRPr="00DD781F">
              <w:t>вающих</w:t>
            </w:r>
            <w:proofErr w:type="spellEnd"/>
            <w:r w:rsidRPr="00DD781F">
              <w:t xml:space="preserve"> на территории </w:t>
            </w:r>
            <w:proofErr w:type="spellStart"/>
            <w:r w:rsidRPr="00DD781F">
              <w:t>Примор</w:t>
            </w:r>
            <w:r>
              <w:t>-</w:t>
            </w:r>
            <w:r w:rsidRPr="00DD781F">
              <w:t>ского</w:t>
            </w:r>
            <w:proofErr w:type="spellEnd"/>
            <w:r w:rsidRPr="00DD781F">
              <w:t xml:space="preserve"> края услуги по </w:t>
            </w:r>
            <w:proofErr w:type="spellStart"/>
            <w:r w:rsidRPr="00DD781F">
              <w:t>теплоснабже</w:t>
            </w:r>
            <w:r>
              <w:t>-</w:t>
            </w:r>
            <w:r w:rsidRPr="00DD781F">
              <w:t>нию</w:t>
            </w:r>
            <w:proofErr w:type="spellEnd"/>
            <w:r w:rsidRPr="00DD781F">
              <w:t xml:space="preserve"> объектов </w:t>
            </w:r>
            <w:r>
              <w:t>жилищно-ком</w:t>
            </w:r>
            <w:r>
              <w:t>-</w:t>
            </w:r>
            <w:proofErr w:type="spellStart"/>
            <w:r>
              <w:t>мунального</w:t>
            </w:r>
            <w:proofErr w:type="spellEnd"/>
            <w:r>
              <w:t xml:space="preserve"> хозяйства"</w:t>
            </w:r>
            <w:r w:rsidRPr="00DD781F">
              <w:t xml:space="preserve"> и о признании утративши</w:t>
            </w:r>
            <w:r>
              <w:t>м силу Закона Приморского края "</w:t>
            </w:r>
            <w:r w:rsidRPr="00DD781F">
              <w:t>О внесении изменения в ст</w:t>
            </w:r>
            <w:r>
              <w:t>атью 1 Закона Приморского края "</w:t>
            </w:r>
            <w:r w:rsidRPr="00DD781F">
              <w:t xml:space="preserve">О поддержке организаций, </w:t>
            </w:r>
            <w:proofErr w:type="spellStart"/>
            <w:r w:rsidRPr="00DD781F">
              <w:t>оказыва</w:t>
            </w:r>
            <w:r>
              <w:t>-</w:t>
            </w:r>
            <w:r w:rsidRPr="00DD781F">
              <w:t>ющих</w:t>
            </w:r>
            <w:proofErr w:type="spellEnd"/>
            <w:r w:rsidRPr="00DD781F">
              <w:t xml:space="preserve"> на территории Приморского края услуги по теплоснабжению объектов жилищно-коммунального хозяйства</w:t>
            </w:r>
            <w:r>
              <w:t>"</w:t>
            </w:r>
            <w:proofErr w:type="gramEnd"/>
          </w:p>
          <w:p w:rsidR="000B3FB2" w:rsidRPr="000D3F60" w:rsidRDefault="000B3FB2" w:rsidP="0094344A">
            <w:pPr>
              <w:ind w:left="-108"/>
              <w:jc w:val="both"/>
            </w:pPr>
          </w:p>
        </w:tc>
      </w:tr>
    </w:tbl>
    <w:p w:rsidR="000D3F60" w:rsidRDefault="000D3F60" w:rsidP="000D3F60">
      <w:pPr>
        <w:ind w:firstLine="720"/>
      </w:pPr>
      <w:r>
        <w:t xml:space="preserve">Законодательное Собрание Приморского края </w:t>
      </w:r>
    </w:p>
    <w:p w:rsidR="000D3F60" w:rsidRDefault="000D3F60" w:rsidP="000D3F60"/>
    <w:p w:rsidR="000D3F60" w:rsidRDefault="000D3F60" w:rsidP="000D3F60">
      <w:r>
        <w:t>ПОСТАНОВЛЯЕТ:</w:t>
      </w:r>
    </w:p>
    <w:p w:rsidR="000D3F60" w:rsidRDefault="000D3F60" w:rsidP="000D3F60">
      <w:pPr>
        <w:jc w:val="both"/>
      </w:pPr>
    </w:p>
    <w:p w:rsidR="000D3F60" w:rsidRDefault="000D3F60" w:rsidP="000D3F60">
      <w:pPr>
        <w:jc w:val="both"/>
      </w:pPr>
      <w:r>
        <w:tab/>
      </w:r>
      <w:proofErr w:type="gramStart"/>
      <w:r>
        <w:t>1.Принять проект закона Приморского края "</w:t>
      </w:r>
      <w:r w:rsidRPr="00DD781F">
        <w:t>О внесении изменений</w:t>
      </w:r>
      <w:r>
        <w:t xml:space="preserve"> в Закон Приморского края "</w:t>
      </w:r>
      <w:r w:rsidRPr="00DD781F">
        <w:t xml:space="preserve">О поддержке организаций, оказывающих на территории Приморского края услуги по теплоснабжению объектов </w:t>
      </w:r>
      <w:r>
        <w:t>жилищно-коммунального хозяйства"</w:t>
      </w:r>
      <w:r w:rsidRPr="00DD781F">
        <w:t xml:space="preserve"> и о признании утративши</w:t>
      </w:r>
      <w:r>
        <w:t>м силу Закона Приморского края "</w:t>
      </w:r>
      <w:r w:rsidRPr="00DD781F">
        <w:t>О внесении изменения в ст</w:t>
      </w:r>
      <w:r>
        <w:t>атью 1 Закона Приморского края "</w:t>
      </w:r>
      <w:r w:rsidRPr="00DD781F">
        <w:t>О поддержке организаций, оказывающих на территории Приморского края услуги по теплоснабжению объектов жилищно-коммунального хозяйства</w:t>
      </w:r>
      <w:r>
        <w:t>" в первом</w:t>
      </w:r>
      <w:proofErr w:type="gramEnd"/>
      <w:r>
        <w:t xml:space="preserve"> </w:t>
      </w:r>
      <w:proofErr w:type="gramStart"/>
      <w:r>
        <w:t>чтении</w:t>
      </w:r>
      <w:proofErr w:type="gramEnd"/>
      <w:r>
        <w:t>.</w:t>
      </w:r>
    </w:p>
    <w:p w:rsidR="000D3F60" w:rsidRDefault="000D3F60" w:rsidP="000D3F60">
      <w:pPr>
        <w:jc w:val="both"/>
      </w:pPr>
    </w:p>
    <w:p w:rsidR="000D3F60" w:rsidRDefault="000D3F60" w:rsidP="000D3F60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D3F60" w:rsidRDefault="000D3F60" w:rsidP="000D3F60">
      <w:pPr>
        <w:jc w:val="both"/>
      </w:pPr>
      <w:r>
        <w:tab/>
      </w:r>
    </w:p>
    <w:p w:rsidR="000D3F60" w:rsidRDefault="000D3F60" w:rsidP="000D3F60">
      <w:pPr>
        <w:ind w:firstLine="709"/>
        <w:jc w:val="both"/>
      </w:pPr>
      <w:bookmarkStart w:id="0" w:name="_GoBack"/>
      <w:bookmarkEnd w:id="0"/>
      <w:r>
        <w:lastRenderedPageBreak/>
        <w:t>3.Настоящее постановление вступает в силу со дня его принятия.</w:t>
      </w:r>
    </w:p>
    <w:p w:rsidR="000D3F60" w:rsidRDefault="000D3F60" w:rsidP="000D3F60">
      <w:pPr>
        <w:jc w:val="both"/>
      </w:pPr>
    </w:p>
    <w:p w:rsidR="000D3F60" w:rsidRDefault="000D3F60" w:rsidP="000D3F60">
      <w:pPr>
        <w:jc w:val="both"/>
      </w:pPr>
    </w:p>
    <w:p w:rsidR="000D3F60" w:rsidRDefault="000D3F60" w:rsidP="000D3F60">
      <w:pPr>
        <w:jc w:val="both"/>
      </w:pPr>
    </w:p>
    <w:p w:rsidR="000D3F60" w:rsidRDefault="000D3F60" w:rsidP="000D3F60">
      <w:pPr>
        <w:jc w:val="both"/>
      </w:pPr>
      <w:r>
        <w:t xml:space="preserve">Председатель </w:t>
      </w:r>
    </w:p>
    <w:p w:rsidR="000D3F60" w:rsidRDefault="000D3F60" w:rsidP="000D3F6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D3F60" w:rsidRDefault="000D3F60" w:rsidP="000D3F60"/>
    <w:p w:rsidR="000D3F60" w:rsidRDefault="000D3F60" w:rsidP="000D3F6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D3F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020" w:rsidRDefault="00F12020">
      <w:r>
        <w:separator/>
      </w:r>
    </w:p>
  </w:endnote>
  <w:endnote w:type="continuationSeparator" w:id="0">
    <w:p w:rsidR="00F12020" w:rsidRDefault="00F1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020" w:rsidRDefault="00F12020">
      <w:r>
        <w:separator/>
      </w:r>
    </w:p>
  </w:footnote>
  <w:footnote w:type="continuationSeparator" w:id="0">
    <w:p w:rsidR="00F12020" w:rsidRDefault="00F12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F60" w:rsidRDefault="000D3F60" w:rsidP="000D3F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3F60"/>
    <w:rsid w:val="00057575"/>
    <w:rsid w:val="000B3FB2"/>
    <w:rsid w:val="000D3F60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202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D3F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2017-07-26T05:36:00Z</cp:lastPrinted>
  <dcterms:created xsi:type="dcterms:W3CDTF">2017-07-26T05:34:00Z</dcterms:created>
  <dcterms:modified xsi:type="dcterms:W3CDTF">2017-07-26T05:36:00Z</dcterms:modified>
</cp:coreProperties>
</file>