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932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57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578B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578B">
              <w:rPr>
                <w:szCs w:val="28"/>
              </w:rPr>
              <w:t>488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57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578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510ACB">
              <w:t>"О внесении изменени</w:t>
            </w:r>
            <w:r>
              <w:t>я</w:t>
            </w:r>
            <w:r w:rsidRPr="00510ACB">
              <w:t xml:space="preserve"> в статью 18 Закона Приморского края "О государственной гражданской службе Приморского края"</w:t>
            </w:r>
          </w:p>
          <w:p w:rsidR="000B3FB2" w:rsidRPr="003D578B" w:rsidRDefault="000B3FB2" w:rsidP="0094344A">
            <w:pPr>
              <w:ind w:left="-108"/>
              <w:jc w:val="both"/>
            </w:pPr>
          </w:p>
        </w:tc>
      </w:tr>
    </w:tbl>
    <w:p w:rsidR="003D578B" w:rsidRDefault="003D578B" w:rsidP="003D578B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3D578B" w:rsidRDefault="003D578B" w:rsidP="003D578B"/>
    <w:p w:rsidR="003D578B" w:rsidRDefault="003D578B" w:rsidP="003D578B">
      <w:r>
        <w:t>ПОСТАНОВЛЯЕТ:</w:t>
      </w:r>
    </w:p>
    <w:p w:rsidR="003D578B" w:rsidRDefault="003D578B" w:rsidP="003D578B">
      <w:pPr>
        <w:jc w:val="both"/>
      </w:pPr>
    </w:p>
    <w:p w:rsidR="003D578B" w:rsidRDefault="003D578B" w:rsidP="003D578B">
      <w:pPr>
        <w:jc w:val="both"/>
      </w:pPr>
      <w:r>
        <w:tab/>
        <w:t xml:space="preserve">1.Принять Закон Приморского края </w:t>
      </w:r>
      <w:r w:rsidRPr="00510ACB">
        <w:rPr>
          <w:szCs w:val="28"/>
        </w:rPr>
        <w:t>"О внесении изменени</w:t>
      </w:r>
      <w:r>
        <w:rPr>
          <w:szCs w:val="28"/>
        </w:rPr>
        <w:t>я</w:t>
      </w:r>
      <w:r w:rsidRPr="00510ACB">
        <w:rPr>
          <w:szCs w:val="28"/>
        </w:rPr>
        <w:t xml:space="preserve"> в статью 18 Закона Приморского края "О государственной гражд</w:t>
      </w:r>
      <w:r>
        <w:rPr>
          <w:szCs w:val="28"/>
        </w:rPr>
        <w:t>анской службе Приморского края".</w:t>
      </w:r>
    </w:p>
    <w:p w:rsidR="003D578B" w:rsidRDefault="003D578B" w:rsidP="003D578B">
      <w:pPr>
        <w:jc w:val="both"/>
      </w:pPr>
    </w:p>
    <w:p w:rsidR="003D578B" w:rsidRDefault="003D578B" w:rsidP="003D578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D578B" w:rsidRDefault="003D578B" w:rsidP="003D578B">
      <w:pPr>
        <w:pStyle w:val="a3"/>
        <w:tabs>
          <w:tab w:val="clear" w:pos="4153"/>
          <w:tab w:val="clear" w:pos="8306"/>
        </w:tabs>
        <w:jc w:val="both"/>
      </w:pPr>
    </w:p>
    <w:p w:rsidR="003D578B" w:rsidRDefault="003D578B" w:rsidP="003D578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D578B" w:rsidRDefault="003D578B" w:rsidP="003D578B">
      <w:pPr>
        <w:jc w:val="both"/>
      </w:pPr>
      <w:bookmarkStart w:id="0" w:name="_GoBack"/>
      <w:bookmarkEnd w:id="0"/>
    </w:p>
    <w:p w:rsidR="003D578B" w:rsidRDefault="003D578B" w:rsidP="003D578B">
      <w:pPr>
        <w:jc w:val="both"/>
      </w:pPr>
    </w:p>
    <w:p w:rsidR="003D578B" w:rsidRDefault="003D578B" w:rsidP="003D578B">
      <w:pPr>
        <w:jc w:val="both"/>
      </w:pPr>
    </w:p>
    <w:p w:rsidR="003D578B" w:rsidRDefault="003D578B" w:rsidP="003D578B">
      <w:pPr>
        <w:jc w:val="both"/>
      </w:pPr>
      <w:r>
        <w:t>Председатель</w:t>
      </w:r>
    </w:p>
    <w:p w:rsidR="003D578B" w:rsidRDefault="003D578B" w:rsidP="003D578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D578B" w:rsidRDefault="003D578B" w:rsidP="003D578B"/>
    <w:p w:rsidR="003D578B" w:rsidRDefault="003D578B" w:rsidP="003D578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4B7" w:rsidRDefault="00B754B7">
      <w:r>
        <w:separator/>
      </w:r>
    </w:p>
  </w:endnote>
  <w:endnote w:type="continuationSeparator" w:id="0">
    <w:p w:rsidR="00B754B7" w:rsidRDefault="00B7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4B7" w:rsidRDefault="00B754B7">
      <w:r>
        <w:separator/>
      </w:r>
    </w:p>
  </w:footnote>
  <w:footnote w:type="continuationSeparator" w:id="0">
    <w:p w:rsidR="00B754B7" w:rsidRDefault="00B75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578B"/>
    <w:rsid w:val="00057575"/>
    <w:rsid w:val="000B3FB2"/>
    <w:rsid w:val="000D628E"/>
    <w:rsid w:val="000E5228"/>
    <w:rsid w:val="00123119"/>
    <w:rsid w:val="00155F7F"/>
    <w:rsid w:val="003325F4"/>
    <w:rsid w:val="00392E21"/>
    <w:rsid w:val="003D578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54B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2017-07-26T06:48:00Z</cp:lastPrinted>
  <dcterms:created xsi:type="dcterms:W3CDTF">2017-07-26T06:47:00Z</dcterms:created>
  <dcterms:modified xsi:type="dcterms:W3CDTF">2017-07-26T06:51:00Z</dcterms:modified>
</cp:coreProperties>
</file>