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52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B199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B1991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B1991" w:rsidRPr="00EB1991">
              <w:rPr>
                <w:szCs w:val="28"/>
              </w:rPr>
              <w:t>463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B1991" w:rsidP="0094344A">
            <w:pPr>
              <w:ind w:left="-108"/>
              <w:jc w:val="both"/>
            </w:pPr>
            <w:r w:rsidRPr="00C3330C">
              <w:rPr>
                <w:szCs w:val="28"/>
              </w:rPr>
              <w:t xml:space="preserve">О проекте закона Приморского края </w:t>
            </w:r>
            <w:r w:rsidRPr="004A073F">
              <w:t>"</w:t>
            </w:r>
            <w:r w:rsidRPr="00C3330C">
              <w:t>О внесении изменений</w:t>
            </w:r>
            <w:r>
              <w:t xml:space="preserve"> в статью 40 Закона Приморского края </w:t>
            </w:r>
            <w:r w:rsidRPr="00C3330C">
              <w:t>"О здравоохранении в Приморском крае</w:t>
            </w:r>
            <w:r w:rsidRPr="004A073F"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EB1991" w:rsidRDefault="00EB1991" w:rsidP="00EB199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B1991" w:rsidRDefault="00EB1991" w:rsidP="00EB1991">
      <w:pPr>
        <w:pStyle w:val="a3"/>
        <w:tabs>
          <w:tab w:val="clear" w:pos="4153"/>
          <w:tab w:val="clear" w:pos="8306"/>
        </w:tabs>
      </w:pPr>
    </w:p>
    <w:p w:rsidR="00EB1991" w:rsidRDefault="00EB1991" w:rsidP="00EB199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B1991" w:rsidRDefault="00EB1991" w:rsidP="00EB1991">
      <w:pPr>
        <w:pStyle w:val="a3"/>
        <w:tabs>
          <w:tab w:val="clear" w:pos="4153"/>
          <w:tab w:val="clear" w:pos="8306"/>
        </w:tabs>
      </w:pPr>
    </w:p>
    <w:p w:rsidR="00EB1991" w:rsidRDefault="00EB1991" w:rsidP="00EB199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4A073F">
        <w:t>"</w:t>
      </w:r>
      <w:r w:rsidRPr="00C3330C">
        <w:t>О внесении изменений</w:t>
      </w:r>
      <w:r>
        <w:t xml:space="preserve"> в статью 40 Закона Приморского края </w:t>
      </w:r>
      <w:r w:rsidRPr="00C3330C">
        <w:t>"О здравоохранении в Приморском крае</w:t>
      </w:r>
      <w:r w:rsidRPr="004A073F">
        <w:t>"</w:t>
      </w:r>
      <w: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EB1991" w:rsidRDefault="00EB1991" w:rsidP="00EB1991">
      <w:pPr>
        <w:pStyle w:val="a3"/>
        <w:tabs>
          <w:tab w:val="clear" w:pos="4153"/>
          <w:tab w:val="clear" w:pos="8306"/>
        </w:tabs>
        <w:jc w:val="both"/>
      </w:pPr>
    </w:p>
    <w:p w:rsidR="00EB1991" w:rsidRDefault="00EB1991" w:rsidP="00EB1991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</w:t>
      </w:r>
      <w:r w:rsidRPr="00C3330C">
        <w:rPr>
          <w:szCs w:val="28"/>
        </w:rPr>
        <w:t>по социальной политике и защите прав граждан</w:t>
      </w:r>
      <w:r>
        <w:t xml:space="preserve">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B1991" w:rsidRDefault="00EB1991" w:rsidP="00EB1991">
      <w:pPr>
        <w:pStyle w:val="a3"/>
        <w:tabs>
          <w:tab w:val="clear" w:pos="4153"/>
          <w:tab w:val="clear" w:pos="8306"/>
        </w:tabs>
      </w:pPr>
      <w:r>
        <w:tab/>
      </w:r>
    </w:p>
    <w:p w:rsidR="00EB1991" w:rsidRDefault="00EB1991" w:rsidP="00EB199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B1991" w:rsidRDefault="00EB1991" w:rsidP="00EB1991">
      <w:pPr>
        <w:pStyle w:val="a3"/>
        <w:tabs>
          <w:tab w:val="clear" w:pos="4153"/>
          <w:tab w:val="clear" w:pos="8306"/>
        </w:tabs>
        <w:jc w:val="both"/>
      </w:pPr>
    </w:p>
    <w:p w:rsidR="00EB1991" w:rsidRDefault="00EB1991" w:rsidP="00EB1991">
      <w:pPr>
        <w:pStyle w:val="a3"/>
        <w:tabs>
          <w:tab w:val="clear" w:pos="4153"/>
          <w:tab w:val="clear" w:pos="8306"/>
        </w:tabs>
        <w:jc w:val="both"/>
      </w:pPr>
    </w:p>
    <w:p w:rsidR="00EB1991" w:rsidRDefault="00EB1991" w:rsidP="00EB1991">
      <w:pPr>
        <w:pStyle w:val="a3"/>
        <w:tabs>
          <w:tab w:val="clear" w:pos="4153"/>
          <w:tab w:val="clear" w:pos="8306"/>
        </w:tabs>
        <w:jc w:val="both"/>
      </w:pPr>
    </w:p>
    <w:p w:rsidR="00EB1991" w:rsidRDefault="00EB1991" w:rsidP="00EB1991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B1991" w:rsidRDefault="00EB1991" w:rsidP="00EB1991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EB1991" w:rsidRDefault="00EB1991" w:rsidP="00EB1991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37E" w:rsidRDefault="00DF537E">
      <w:r>
        <w:separator/>
      </w:r>
    </w:p>
  </w:endnote>
  <w:endnote w:type="continuationSeparator" w:id="0">
    <w:p w:rsidR="00DF537E" w:rsidRDefault="00DF5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37E" w:rsidRDefault="00DF537E">
      <w:r>
        <w:separator/>
      </w:r>
    </w:p>
  </w:footnote>
  <w:footnote w:type="continuationSeparator" w:id="0">
    <w:p w:rsidR="00DF537E" w:rsidRDefault="00DF5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199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537E"/>
    <w:rsid w:val="00E93A7F"/>
    <w:rsid w:val="00EB1991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B19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2017-07-26T04:39:00Z</cp:lastPrinted>
  <dcterms:created xsi:type="dcterms:W3CDTF">2017-07-26T04:38:00Z</dcterms:created>
  <dcterms:modified xsi:type="dcterms:W3CDTF">2017-07-26T04:39:00Z</dcterms:modified>
</cp:coreProperties>
</file>